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5436A" w14:textId="407BB9A3" w:rsidR="006E6136" w:rsidRDefault="001A7E1B" w:rsidP="00D9647D">
      <w:r>
        <w:t xml:space="preserve">Znak </w:t>
      </w:r>
      <w:r w:rsidR="007C7ECE">
        <w:t>pisma</w:t>
      </w:r>
      <w:r>
        <w:t>:</w:t>
      </w:r>
      <w:r w:rsidR="00D9561E" w:rsidRPr="00D9561E">
        <w:t xml:space="preserve"> DD.WPS.26.5.2021</w:t>
      </w:r>
      <w:r w:rsidR="00D91A13">
        <w:t>.5.</w:t>
      </w:r>
      <w:r w:rsidR="009702B6">
        <w:t>ŁIW</w:t>
      </w:r>
    </w:p>
    <w:p w14:paraId="2118021E" w14:textId="64D62EFF" w:rsidR="0014029D" w:rsidRPr="00CE4458" w:rsidRDefault="00D9647D" w:rsidP="0037125D">
      <w:pPr>
        <w:ind w:left="397"/>
        <w:jc w:val="right"/>
      </w:pPr>
      <w:r w:rsidRPr="00CE4458">
        <w:t xml:space="preserve">Warszawa, </w:t>
      </w:r>
      <w:r w:rsidR="00DE5C9D">
        <w:t>20</w:t>
      </w:r>
      <w:r w:rsidR="0037125D">
        <w:t xml:space="preserve"> września 2021 r.</w:t>
      </w:r>
    </w:p>
    <w:p w14:paraId="3115ECC0" w14:textId="77777777" w:rsidR="006E6136" w:rsidRDefault="006E6136" w:rsidP="009B60BC">
      <w:pPr>
        <w:spacing w:before="840" w:after="0" w:line="240" w:lineRule="auto"/>
        <w:ind w:left="5387" w:right="567"/>
        <w:rPr>
          <w:b/>
          <w:bCs/>
        </w:rPr>
        <w:sectPr w:rsidR="006E6136" w:rsidSect="00E70F1A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53FEE5F3" w14:textId="215F07B0" w:rsidR="00105B8A" w:rsidRPr="00D9561E" w:rsidRDefault="00105B8A" w:rsidP="00D9561E">
      <w:pPr>
        <w:spacing w:before="840" w:after="0" w:line="240" w:lineRule="auto"/>
        <w:ind w:left="5387" w:right="567"/>
        <w:rPr>
          <w:b/>
        </w:rPr>
      </w:pPr>
      <w:r>
        <w:rPr>
          <w:b/>
          <w:bCs/>
        </w:rPr>
        <w:t>Wykonawcy</w:t>
      </w:r>
    </w:p>
    <w:p w14:paraId="3FEBFD86" w14:textId="55B6C1DA" w:rsidR="00105B8A" w:rsidRDefault="00105B8A" w:rsidP="00D9561E">
      <w:pPr>
        <w:pStyle w:val="Nagwek1"/>
        <w:spacing w:after="360"/>
        <w:jc w:val="center"/>
      </w:pPr>
      <w:r>
        <w:t>Zestawienie ofert</w:t>
      </w:r>
    </w:p>
    <w:p w14:paraId="45BE6EB8" w14:textId="56FE28F5" w:rsidR="00D34266" w:rsidRPr="00995063" w:rsidRDefault="00D34266" w:rsidP="00D34266">
      <w:pPr>
        <w:ind w:left="851" w:hanging="851"/>
        <w:rPr>
          <w:b/>
          <w:bCs/>
          <w:sz w:val="24"/>
          <w:szCs w:val="24"/>
        </w:rPr>
      </w:pPr>
      <w:bookmarkStart w:id="0" w:name="_Hlk82518442"/>
      <w:r w:rsidRPr="00995063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dotyczy: </w:t>
      </w:r>
      <w:r w:rsidRPr="00FB6DBB">
        <w:rPr>
          <w:rFonts w:asciiTheme="minorHAnsi" w:hAnsiTheme="minorHAnsi" w:cstheme="minorHAnsi"/>
          <w:iCs/>
          <w:sz w:val="24"/>
          <w:szCs w:val="24"/>
          <w:lang w:eastAsia="pl-PL"/>
        </w:rPr>
        <w:t>zapytanie ofertowe</w:t>
      </w:r>
      <w:r w:rsidRPr="00995063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 na</w:t>
      </w:r>
      <w:r w:rsidRPr="00995063">
        <w:rPr>
          <w:rFonts w:asciiTheme="minorHAnsi" w:hAnsiTheme="minorHAnsi" w:cstheme="minorHAnsi"/>
          <w:i/>
          <w:sz w:val="24"/>
          <w:szCs w:val="24"/>
          <w:lang w:eastAsia="pl-PL"/>
        </w:rPr>
        <w:t xml:space="preserve"> </w:t>
      </w:r>
      <w:bookmarkEnd w:id="0"/>
      <w:r w:rsidR="00461DEF" w:rsidRPr="00461DEF">
        <w:rPr>
          <w:rFonts w:asciiTheme="minorHAnsi" w:hAnsiTheme="minorHAnsi" w:cstheme="minorHAnsi"/>
          <w:sz w:val="24"/>
          <w:szCs w:val="24"/>
        </w:rPr>
        <w:t>dostarczenie 18 sztuk Dalmierzy Laserowych GLM 500 BOSCH</w:t>
      </w:r>
    </w:p>
    <w:p w14:paraId="5AD33C36" w14:textId="356E8ABB" w:rsidR="00357D2D" w:rsidRDefault="00105B8A" w:rsidP="00F06CA2">
      <w:pPr>
        <w:spacing w:after="600"/>
      </w:pPr>
      <w:r>
        <w:t>Na podstawie nadesłanych ofert</w:t>
      </w:r>
      <w:r w:rsidR="00E5596B">
        <w:t>,</w:t>
      </w:r>
      <w:r>
        <w:t xml:space="preserve"> zgodnie z </w:t>
      </w:r>
      <w:r w:rsidR="001C2F2C">
        <w:t>pkt</w:t>
      </w:r>
      <w:r w:rsidR="00D9561E">
        <w:t xml:space="preserve"> 12</w:t>
      </w:r>
      <w:r>
        <w:t xml:space="preserve"> p</w:t>
      </w:r>
      <w:r w:rsidR="001C2F2C">
        <w:t>p</w:t>
      </w:r>
      <w:r>
        <w:t>kt. 5 zapytania ofertowego</w:t>
      </w:r>
      <w:r w:rsidR="0037125D">
        <w:t xml:space="preserve"> z dnia</w:t>
      </w:r>
      <w:r w:rsidR="00D9561E" w:rsidRPr="00D9561E">
        <w:t xml:space="preserve"> 1 września 2021 r.</w:t>
      </w:r>
      <w:r>
        <w:t xml:space="preserve"> Zamawiający, Państwowy Funduszu Rehabilitacji Osób Niepełnosprawnych z siedzibą w</w:t>
      </w:r>
      <w:r w:rsidR="001C2F2C">
        <w:t> </w:t>
      </w:r>
      <w:r>
        <w:t>Warszawie przy al. Jana Pawła II 13 przekazuje zestawienie ofert dotycząc</w:t>
      </w:r>
      <w:r w:rsidR="00D9561E">
        <w:t>ych</w:t>
      </w:r>
      <w:r>
        <w:t xml:space="preserve"> </w:t>
      </w:r>
      <w:r w:rsidR="00D9561E" w:rsidRPr="00D9561E">
        <w:t>dostarczeni</w:t>
      </w:r>
      <w:r w:rsidR="00D9561E">
        <w:t>a</w:t>
      </w:r>
      <w:r w:rsidR="00D9561E" w:rsidRPr="00D9561E">
        <w:t xml:space="preserve"> </w:t>
      </w:r>
      <w:r w:rsidR="00D9561E" w:rsidRPr="0037125D">
        <w:rPr>
          <w:b/>
          <w:bCs/>
        </w:rPr>
        <w:t>18 sztuk Dalmierzy Laserowych GLM 500 BOSCH</w:t>
      </w:r>
      <w:r>
        <w:t>. W przedmiotowym postępowaniu złożone zostały następujące oferty: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6"/>
        <w:gridCol w:w="4864"/>
      </w:tblGrid>
      <w:tr w:rsidR="00DD709D" w:rsidRPr="0037125D" w14:paraId="608E0834" w14:textId="77777777" w:rsidTr="00E1158F">
        <w:trPr>
          <w:tblHeader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4B21FC" w14:textId="77777777" w:rsidR="00DD709D" w:rsidRPr="0037125D" w:rsidRDefault="00DD709D" w:rsidP="00E1158F">
            <w:pPr>
              <w:spacing w:before="40" w:after="40" w:line="240" w:lineRule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37125D">
              <w:rPr>
                <w:rFonts w:cs="Calibri"/>
                <w:b/>
                <w:bCs/>
                <w:color w:val="000000"/>
                <w:lang w:eastAsia="pl-PL"/>
              </w:rPr>
              <w:t>Oferent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5CB4B9" w14:textId="77777777" w:rsidR="00DD709D" w:rsidRPr="0037125D" w:rsidRDefault="00DD709D" w:rsidP="00E1158F">
            <w:pPr>
              <w:spacing w:before="40" w:after="40" w:line="240" w:lineRule="auto"/>
              <w:rPr>
                <w:rFonts w:cs="Calibri"/>
                <w:b/>
                <w:bCs/>
                <w:color w:val="000000"/>
                <w:lang w:eastAsia="pl-PL"/>
              </w:rPr>
            </w:pPr>
            <w:r w:rsidRPr="0037125D">
              <w:rPr>
                <w:rFonts w:cs="Calibri"/>
                <w:b/>
                <w:bCs/>
                <w:color w:val="000000"/>
                <w:lang w:eastAsia="pl-PL"/>
              </w:rPr>
              <w:t>Cena brutto</w:t>
            </w:r>
          </w:p>
        </w:tc>
      </w:tr>
      <w:tr w:rsidR="00DD709D" w:rsidRPr="00013314" w14:paraId="3BD854B1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A01A42" w14:textId="0EAB0E99" w:rsidR="00DD709D" w:rsidRPr="00013314" w:rsidRDefault="00080312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“</w:t>
            </w:r>
            <w:r w:rsidR="00DD709D" w:rsidRPr="00013314">
              <w:rPr>
                <w:rFonts w:cs="Calibri"/>
                <w:color w:val="000000"/>
                <w:lang w:eastAsia="pl-PL"/>
              </w:rPr>
              <w:t>Syriana</w:t>
            </w:r>
            <w:r w:rsidRPr="00013314">
              <w:rPr>
                <w:rFonts w:cs="Calibri"/>
                <w:color w:val="000000"/>
                <w:lang w:eastAsia="pl-PL"/>
              </w:rPr>
              <w:t>”</w:t>
            </w:r>
            <w:r w:rsidR="00DD709D" w:rsidRPr="00013314">
              <w:rPr>
                <w:rFonts w:cs="Calibri"/>
                <w:color w:val="000000"/>
                <w:lang w:eastAsia="pl-PL"/>
              </w:rPr>
              <w:t xml:space="preserve"> Joanna Fischer</w:t>
            </w:r>
            <w:r w:rsidRPr="00013314">
              <w:rPr>
                <w:rFonts w:cs="Calibri"/>
                <w:color w:val="000000"/>
                <w:lang w:eastAsia="pl-PL"/>
              </w:rPr>
              <w:br/>
              <w:t>ul. Porębskiego 28/17</w:t>
            </w:r>
            <w:r w:rsidR="0077478F">
              <w:rPr>
                <w:rFonts w:cs="Calibri"/>
                <w:color w:val="000000"/>
                <w:lang w:eastAsia="pl-PL"/>
              </w:rPr>
              <w:t>,</w:t>
            </w:r>
            <w:r w:rsidRPr="00013314">
              <w:rPr>
                <w:rFonts w:cs="Calibri"/>
                <w:color w:val="000000"/>
                <w:lang w:eastAsia="pl-PL"/>
              </w:rPr>
              <w:t xml:space="preserve"> 80-180 Gda</w:t>
            </w:r>
            <w:r w:rsidR="00D465A7" w:rsidRPr="00013314">
              <w:rPr>
                <w:rFonts w:cs="Calibri"/>
                <w:color w:val="000000"/>
                <w:lang w:eastAsia="pl-PL"/>
              </w:rPr>
              <w:t>ń</w:t>
            </w:r>
            <w:r w:rsidRPr="00013314">
              <w:rPr>
                <w:rFonts w:cs="Calibri"/>
                <w:color w:val="000000"/>
                <w:lang w:eastAsia="pl-PL"/>
              </w:rPr>
              <w:t>sk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017B00" w14:textId="77777777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8 856,00 zł</w:t>
            </w:r>
          </w:p>
        </w:tc>
      </w:tr>
      <w:tr w:rsidR="00DD709D" w:rsidRPr="00013314" w14:paraId="7AB30B0D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D7D4C8" w14:textId="535BAEF7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Bosch Centrum Grzegorz Jezior</w:t>
            </w:r>
            <w:r w:rsidR="0011203C" w:rsidRPr="00013314">
              <w:rPr>
                <w:rFonts w:cs="Calibri"/>
                <w:color w:val="000000"/>
                <w:lang w:eastAsia="pl-PL"/>
              </w:rPr>
              <w:br/>
              <w:t>ul. Zamojska 49</w:t>
            </w:r>
            <w:r w:rsidR="0077478F">
              <w:rPr>
                <w:rFonts w:cs="Calibri"/>
                <w:color w:val="000000"/>
                <w:lang w:eastAsia="pl-PL"/>
              </w:rPr>
              <w:t>,</w:t>
            </w:r>
            <w:r w:rsidR="0011203C" w:rsidRPr="00013314">
              <w:rPr>
                <w:rFonts w:cs="Calibri"/>
                <w:color w:val="000000"/>
                <w:lang w:eastAsia="pl-PL"/>
              </w:rPr>
              <w:t xml:space="preserve"> 20-102 Lublin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43DE46" w14:textId="77777777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9 763,20 zł</w:t>
            </w:r>
          </w:p>
        </w:tc>
      </w:tr>
      <w:tr w:rsidR="00DD709D" w:rsidRPr="00013314" w14:paraId="210DD127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63707514" w14:textId="7F541A16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Aurora Tools s.c. Łukasz Wróbel, Monika Wróbel</w:t>
            </w:r>
            <w:r w:rsidR="00013314" w:rsidRPr="00013314">
              <w:rPr>
                <w:rFonts w:cs="Calibri"/>
                <w:color w:val="000000"/>
                <w:lang w:eastAsia="pl-PL"/>
              </w:rPr>
              <w:br/>
              <w:t>ul. Patriotów 27C/1</w:t>
            </w:r>
            <w:r w:rsidR="0077478F">
              <w:rPr>
                <w:rFonts w:cs="Calibri"/>
                <w:color w:val="000000"/>
                <w:lang w:eastAsia="pl-PL"/>
              </w:rPr>
              <w:t>,</w:t>
            </w:r>
            <w:r w:rsidR="00013314" w:rsidRPr="00013314">
              <w:rPr>
                <w:rFonts w:cs="Calibri"/>
                <w:color w:val="000000"/>
                <w:lang w:eastAsia="pl-PL"/>
              </w:rPr>
              <w:t xml:space="preserve"> 44-253 Rybnik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A376B5" w14:textId="77777777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9 830,16 zł</w:t>
            </w:r>
          </w:p>
        </w:tc>
      </w:tr>
      <w:tr w:rsidR="00DD709D" w:rsidRPr="00013314" w14:paraId="7075B2C5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9E789F" w14:textId="04232706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Infopomiar Usługi Informatyczne i</w:t>
            </w:r>
            <w:r w:rsidR="00DD044A" w:rsidRPr="00013314">
              <w:rPr>
                <w:rFonts w:cs="Calibri"/>
                <w:color w:val="000000"/>
                <w:lang w:eastAsia="pl-PL"/>
              </w:rPr>
              <w:t> </w:t>
            </w:r>
            <w:r w:rsidRPr="00013314">
              <w:rPr>
                <w:rFonts w:cs="Calibri"/>
                <w:color w:val="000000"/>
                <w:lang w:eastAsia="pl-PL"/>
              </w:rPr>
              <w:t>Geodezyjne Hubert Soluch</w:t>
            </w:r>
            <w:r w:rsidR="00DD044A" w:rsidRPr="00013314">
              <w:rPr>
                <w:rFonts w:cs="Calibri"/>
                <w:color w:val="000000"/>
                <w:lang w:eastAsia="pl-PL"/>
              </w:rPr>
              <w:br/>
              <w:t>ul. Kotarbińskiego 4/51, 26-600 Radom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57200E" w14:textId="77777777" w:rsidR="00DD709D" w:rsidRPr="00013314" w:rsidRDefault="00DD709D" w:rsidP="00481DB7">
            <w:pPr>
              <w:spacing w:before="40" w:after="40" w:line="240" w:lineRule="auto"/>
              <w:rPr>
                <w:rFonts w:cs="Calibri"/>
                <w:lang w:eastAsia="pl-PL"/>
              </w:rPr>
            </w:pPr>
            <w:r w:rsidRPr="00013314">
              <w:rPr>
                <w:rFonts w:cs="Calibri"/>
                <w:lang w:eastAsia="pl-PL"/>
              </w:rPr>
              <w:t xml:space="preserve">13 726,80 zł </w:t>
            </w:r>
          </w:p>
        </w:tc>
      </w:tr>
      <w:tr w:rsidR="00DD709D" w:rsidRPr="00013314" w14:paraId="5A3899CA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5CC05BB" w14:textId="0F8E477C" w:rsidR="00DD709D" w:rsidRPr="00013314" w:rsidRDefault="00DD709D" w:rsidP="0065045C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P.H."Pro-Hand"s.c.</w:t>
            </w:r>
            <w:r w:rsidR="0065045C">
              <w:rPr>
                <w:rFonts w:cs="Calibri"/>
                <w:color w:val="000000"/>
                <w:lang w:eastAsia="pl-PL"/>
              </w:rPr>
              <w:br/>
            </w:r>
            <w:r w:rsidR="0065045C" w:rsidRPr="0065045C">
              <w:rPr>
                <w:rFonts w:cs="Calibri"/>
                <w:color w:val="000000"/>
                <w:lang w:eastAsia="pl-PL"/>
              </w:rPr>
              <w:t>ul.</w:t>
            </w:r>
            <w:r w:rsidR="0065045C">
              <w:rPr>
                <w:rFonts w:cs="Calibri"/>
                <w:color w:val="000000"/>
                <w:lang w:eastAsia="pl-PL"/>
              </w:rPr>
              <w:t xml:space="preserve"> </w:t>
            </w:r>
            <w:r w:rsidR="0065045C" w:rsidRPr="0065045C">
              <w:rPr>
                <w:rFonts w:cs="Calibri"/>
                <w:color w:val="000000"/>
                <w:lang w:eastAsia="pl-PL"/>
              </w:rPr>
              <w:t>Wieczorka 2a/107</w:t>
            </w:r>
            <w:r w:rsidR="0065045C">
              <w:rPr>
                <w:rFonts w:cs="Calibri"/>
                <w:color w:val="000000"/>
                <w:lang w:eastAsia="pl-PL"/>
              </w:rPr>
              <w:t xml:space="preserve">, </w:t>
            </w:r>
            <w:r w:rsidR="0065045C" w:rsidRPr="0065045C">
              <w:rPr>
                <w:rFonts w:cs="Calibri"/>
                <w:color w:val="000000"/>
                <w:lang w:eastAsia="pl-PL"/>
              </w:rPr>
              <w:t>41-200 Sosnowiec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0BF165" w14:textId="5867BAFC" w:rsidR="00DD709D" w:rsidRPr="00013314" w:rsidRDefault="00DD709D" w:rsidP="00DD709D">
            <w:pPr>
              <w:spacing w:before="40" w:after="40" w:line="240" w:lineRule="auto"/>
              <w:rPr>
                <w:rFonts w:cs="Calibri"/>
                <w:lang w:eastAsia="pl-PL"/>
              </w:rPr>
            </w:pPr>
            <w:r w:rsidRPr="00013314">
              <w:rPr>
                <w:rFonts w:cs="Calibri"/>
                <w:lang w:eastAsia="pl-PL"/>
              </w:rPr>
              <w:t>Oferta niezgodna z warunkami przedstawionymi w</w:t>
            </w:r>
            <w:r w:rsidR="00237230" w:rsidRPr="00013314">
              <w:rPr>
                <w:rFonts w:cs="Calibri"/>
                <w:lang w:eastAsia="pl-PL"/>
              </w:rPr>
              <w:t> </w:t>
            </w:r>
            <w:r w:rsidRPr="00013314">
              <w:rPr>
                <w:rFonts w:cs="Calibri"/>
                <w:lang w:eastAsia="pl-PL"/>
              </w:rPr>
              <w:t>zapytaniu ofertowym</w:t>
            </w:r>
          </w:p>
        </w:tc>
      </w:tr>
      <w:tr w:rsidR="00DD709D" w:rsidRPr="00013314" w14:paraId="1355D80C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27E9B2EE" w14:textId="20393110" w:rsidR="00DD709D" w:rsidRPr="00013314" w:rsidRDefault="00DD709D" w:rsidP="006C0D04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Geomatix Sp. z o.o.</w:t>
            </w:r>
            <w:r w:rsidR="0065045C">
              <w:rPr>
                <w:rFonts w:cs="Calibri"/>
                <w:color w:val="000000"/>
                <w:lang w:eastAsia="pl-PL"/>
              </w:rPr>
              <w:br/>
            </w:r>
            <w:r w:rsidR="006C0D04" w:rsidRPr="006C0D04">
              <w:rPr>
                <w:rFonts w:cs="Calibri"/>
                <w:color w:val="000000"/>
                <w:lang w:eastAsia="pl-PL"/>
              </w:rPr>
              <w:t>ul. Zimowa 39</w:t>
            </w:r>
            <w:r w:rsidR="006C0D04">
              <w:rPr>
                <w:rFonts w:cs="Calibri"/>
                <w:color w:val="000000"/>
                <w:lang w:eastAsia="pl-PL"/>
              </w:rPr>
              <w:t xml:space="preserve">, </w:t>
            </w:r>
            <w:r w:rsidR="006C0D04" w:rsidRPr="006C0D04">
              <w:rPr>
                <w:rFonts w:cs="Calibri"/>
                <w:color w:val="000000"/>
                <w:lang w:eastAsia="pl-PL"/>
              </w:rPr>
              <w:t>40-318 Katowice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D1DE9C" w14:textId="5C4D74C1" w:rsidR="00DD709D" w:rsidRPr="00013314" w:rsidRDefault="00DD709D" w:rsidP="00237230">
            <w:pPr>
              <w:spacing w:before="40" w:after="40" w:line="240" w:lineRule="auto"/>
              <w:rPr>
                <w:rFonts w:cs="Calibri"/>
                <w:lang w:eastAsia="pl-PL"/>
              </w:rPr>
            </w:pPr>
            <w:r w:rsidRPr="00013314">
              <w:rPr>
                <w:rFonts w:cs="Calibri"/>
                <w:lang w:eastAsia="pl-PL"/>
              </w:rPr>
              <w:t>Oferta niezgodna z warunkami przedstawionymi w</w:t>
            </w:r>
            <w:r w:rsidR="006D790C" w:rsidRPr="00013314">
              <w:rPr>
                <w:rFonts w:cs="Calibri"/>
                <w:lang w:eastAsia="pl-PL"/>
              </w:rPr>
              <w:t> </w:t>
            </w:r>
            <w:r w:rsidRPr="00013314">
              <w:rPr>
                <w:rFonts w:cs="Calibri"/>
                <w:lang w:eastAsia="pl-PL"/>
              </w:rPr>
              <w:t>zapytaniu ofertowym</w:t>
            </w:r>
          </w:p>
        </w:tc>
      </w:tr>
      <w:tr w:rsidR="00DD709D" w:rsidRPr="0037125D" w14:paraId="09869397" w14:textId="77777777" w:rsidTr="00DD709D">
        <w:trPr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EAACD15" w14:textId="77F685C1" w:rsidR="00DD709D" w:rsidRPr="00013314" w:rsidRDefault="00DD709D" w:rsidP="00481DB7">
            <w:pPr>
              <w:spacing w:before="40" w:after="40" w:line="240" w:lineRule="auto"/>
              <w:rPr>
                <w:rFonts w:cs="Calibri"/>
                <w:color w:val="000000"/>
                <w:lang w:eastAsia="pl-PL"/>
              </w:rPr>
            </w:pPr>
            <w:r w:rsidRPr="00013314">
              <w:rPr>
                <w:rFonts w:cs="Calibri"/>
                <w:color w:val="000000"/>
                <w:lang w:eastAsia="pl-PL"/>
              </w:rPr>
              <w:t>Krysik Katarzyna, SKLEP SPOŻYWCZO-PRZEMYSŁOWY "DROPS"</w:t>
            </w:r>
            <w:r w:rsidR="006C7197" w:rsidRPr="00013314">
              <w:rPr>
                <w:rFonts w:cs="Calibri"/>
                <w:color w:val="000000"/>
                <w:lang w:eastAsia="pl-PL"/>
              </w:rPr>
              <w:br/>
              <w:t>ul. Szkolna 24, 05-830 Rusiec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A379DB" w14:textId="60ED5D5A" w:rsidR="00DD709D" w:rsidRPr="00D465A7" w:rsidRDefault="00DD709D" w:rsidP="00237230">
            <w:pPr>
              <w:spacing w:before="40" w:after="40" w:line="240" w:lineRule="auto"/>
              <w:rPr>
                <w:rFonts w:cs="Calibri"/>
                <w:lang w:eastAsia="pl-PL"/>
              </w:rPr>
            </w:pPr>
            <w:r w:rsidRPr="00013314">
              <w:rPr>
                <w:rFonts w:cs="Calibri"/>
                <w:lang w:eastAsia="pl-PL"/>
              </w:rPr>
              <w:t>Oferta niezgodna z warunkami przedstawionymi w</w:t>
            </w:r>
            <w:r w:rsidR="006D790C" w:rsidRPr="00013314">
              <w:rPr>
                <w:rFonts w:cs="Calibri"/>
                <w:lang w:eastAsia="pl-PL"/>
              </w:rPr>
              <w:t> </w:t>
            </w:r>
            <w:r w:rsidRPr="00013314">
              <w:rPr>
                <w:rFonts w:cs="Calibri"/>
                <w:lang w:eastAsia="pl-PL"/>
              </w:rPr>
              <w:t>zapytaniu ofertowym</w:t>
            </w:r>
          </w:p>
        </w:tc>
      </w:tr>
    </w:tbl>
    <w:p w14:paraId="55AC76A8" w14:textId="77777777" w:rsidR="00862475" w:rsidRPr="00862475" w:rsidRDefault="00862475" w:rsidP="00862475"/>
    <w:sectPr w:rsidR="00862475" w:rsidRPr="00862475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B19FD" w14:textId="77777777" w:rsidR="00687344" w:rsidRDefault="00687344">
      <w:pPr>
        <w:spacing w:after="0" w:line="240" w:lineRule="auto"/>
      </w:pPr>
      <w:r>
        <w:separator/>
      </w:r>
    </w:p>
  </w:endnote>
  <w:endnote w:type="continuationSeparator" w:id="0">
    <w:p w14:paraId="1C4F8AC5" w14:textId="77777777" w:rsidR="00687344" w:rsidRDefault="0068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46F67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578ACA3B" wp14:editId="027D0FC1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40A2A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295CA971" wp14:editId="62DD22CC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E9F2A" w14:textId="77777777" w:rsidR="00687344" w:rsidRDefault="006873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2BA7B86" w14:textId="77777777" w:rsidR="00687344" w:rsidRDefault="0068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CD27A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12D21C2F" wp14:editId="218FEBFA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8A"/>
    <w:rsid w:val="00013314"/>
    <w:rsid w:val="000438E1"/>
    <w:rsid w:val="000477B4"/>
    <w:rsid w:val="00050604"/>
    <w:rsid w:val="00053CA8"/>
    <w:rsid w:val="00077316"/>
    <w:rsid w:val="00080312"/>
    <w:rsid w:val="00091E7E"/>
    <w:rsid w:val="00092842"/>
    <w:rsid w:val="000A34FB"/>
    <w:rsid w:val="000B09F4"/>
    <w:rsid w:val="00105B8A"/>
    <w:rsid w:val="00107829"/>
    <w:rsid w:val="0011203C"/>
    <w:rsid w:val="00116B94"/>
    <w:rsid w:val="00122643"/>
    <w:rsid w:val="00132623"/>
    <w:rsid w:val="0014029D"/>
    <w:rsid w:val="00161E95"/>
    <w:rsid w:val="00163201"/>
    <w:rsid w:val="0018202C"/>
    <w:rsid w:val="0019354E"/>
    <w:rsid w:val="001A7E1B"/>
    <w:rsid w:val="001C2F2C"/>
    <w:rsid w:val="001C3794"/>
    <w:rsid w:val="001F70C8"/>
    <w:rsid w:val="00237230"/>
    <w:rsid w:val="002461E7"/>
    <w:rsid w:val="00250CF3"/>
    <w:rsid w:val="00265742"/>
    <w:rsid w:val="002A3319"/>
    <w:rsid w:val="002D2710"/>
    <w:rsid w:val="0032268E"/>
    <w:rsid w:val="00323140"/>
    <w:rsid w:val="00324541"/>
    <w:rsid w:val="00342BCC"/>
    <w:rsid w:val="0034321A"/>
    <w:rsid w:val="003436A6"/>
    <w:rsid w:val="00357D2D"/>
    <w:rsid w:val="0037125D"/>
    <w:rsid w:val="00387E8F"/>
    <w:rsid w:val="003A1C0A"/>
    <w:rsid w:val="003B48DF"/>
    <w:rsid w:val="003B68DC"/>
    <w:rsid w:val="003C5F68"/>
    <w:rsid w:val="003E5F06"/>
    <w:rsid w:val="0041072C"/>
    <w:rsid w:val="004124EF"/>
    <w:rsid w:val="0043376A"/>
    <w:rsid w:val="00454EFE"/>
    <w:rsid w:val="00461DEF"/>
    <w:rsid w:val="00481DB7"/>
    <w:rsid w:val="004A230F"/>
    <w:rsid w:val="004C7382"/>
    <w:rsid w:val="004D7961"/>
    <w:rsid w:val="00502415"/>
    <w:rsid w:val="005070F0"/>
    <w:rsid w:val="00521308"/>
    <w:rsid w:val="00542D99"/>
    <w:rsid w:val="00546DEE"/>
    <w:rsid w:val="00567974"/>
    <w:rsid w:val="005B4445"/>
    <w:rsid w:val="005E09D8"/>
    <w:rsid w:val="0062731B"/>
    <w:rsid w:val="00633FB3"/>
    <w:rsid w:val="00644574"/>
    <w:rsid w:val="00645141"/>
    <w:rsid w:val="00645BEE"/>
    <w:rsid w:val="0065045C"/>
    <w:rsid w:val="006771E9"/>
    <w:rsid w:val="00687344"/>
    <w:rsid w:val="006A310D"/>
    <w:rsid w:val="006B3880"/>
    <w:rsid w:val="006C0D04"/>
    <w:rsid w:val="006C22D4"/>
    <w:rsid w:val="006C7197"/>
    <w:rsid w:val="006D790C"/>
    <w:rsid w:val="006E60D7"/>
    <w:rsid w:val="006E6136"/>
    <w:rsid w:val="006F3289"/>
    <w:rsid w:val="0070142F"/>
    <w:rsid w:val="00760BE9"/>
    <w:rsid w:val="0077478F"/>
    <w:rsid w:val="0079581E"/>
    <w:rsid w:val="007C0BE1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2475"/>
    <w:rsid w:val="00866193"/>
    <w:rsid w:val="00874FD7"/>
    <w:rsid w:val="00894D9E"/>
    <w:rsid w:val="008C0DD2"/>
    <w:rsid w:val="008C39CF"/>
    <w:rsid w:val="008C6298"/>
    <w:rsid w:val="008F09E6"/>
    <w:rsid w:val="0092417A"/>
    <w:rsid w:val="0092652F"/>
    <w:rsid w:val="009269D2"/>
    <w:rsid w:val="00935369"/>
    <w:rsid w:val="00945190"/>
    <w:rsid w:val="0094526F"/>
    <w:rsid w:val="00946765"/>
    <w:rsid w:val="009702B6"/>
    <w:rsid w:val="009A2FE8"/>
    <w:rsid w:val="009B60BC"/>
    <w:rsid w:val="009C638C"/>
    <w:rsid w:val="009D0ED7"/>
    <w:rsid w:val="009E3A01"/>
    <w:rsid w:val="00A23326"/>
    <w:rsid w:val="00A24328"/>
    <w:rsid w:val="00A45B62"/>
    <w:rsid w:val="00A94D81"/>
    <w:rsid w:val="00AA1C80"/>
    <w:rsid w:val="00AB4ACB"/>
    <w:rsid w:val="00AC1539"/>
    <w:rsid w:val="00AC41A8"/>
    <w:rsid w:val="00AD4482"/>
    <w:rsid w:val="00AE259D"/>
    <w:rsid w:val="00B04DF2"/>
    <w:rsid w:val="00B26F75"/>
    <w:rsid w:val="00B66B2F"/>
    <w:rsid w:val="00B71470"/>
    <w:rsid w:val="00B90A5A"/>
    <w:rsid w:val="00BD2BDD"/>
    <w:rsid w:val="00BE6765"/>
    <w:rsid w:val="00C24796"/>
    <w:rsid w:val="00C2636C"/>
    <w:rsid w:val="00C72B8F"/>
    <w:rsid w:val="00C778D0"/>
    <w:rsid w:val="00CE4458"/>
    <w:rsid w:val="00CF31A1"/>
    <w:rsid w:val="00D11AFD"/>
    <w:rsid w:val="00D34266"/>
    <w:rsid w:val="00D435F5"/>
    <w:rsid w:val="00D44CF7"/>
    <w:rsid w:val="00D465A7"/>
    <w:rsid w:val="00D526F6"/>
    <w:rsid w:val="00D6570A"/>
    <w:rsid w:val="00D7035E"/>
    <w:rsid w:val="00D7396C"/>
    <w:rsid w:val="00D91A13"/>
    <w:rsid w:val="00D9561E"/>
    <w:rsid w:val="00D9647D"/>
    <w:rsid w:val="00DA79B0"/>
    <w:rsid w:val="00DD044A"/>
    <w:rsid w:val="00DD709D"/>
    <w:rsid w:val="00DE5C9D"/>
    <w:rsid w:val="00DF0878"/>
    <w:rsid w:val="00E01178"/>
    <w:rsid w:val="00E1158F"/>
    <w:rsid w:val="00E302A6"/>
    <w:rsid w:val="00E441DC"/>
    <w:rsid w:val="00E5596B"/>
    <w:rsid w:val="00E70F1A"/>
    <w:rsid w:val="00EA5BC9"/>
    <w:rsid w:val="00EA6905"/>
    <w:rsid w:val="00EC5246"/>
    <w:rsid w:val="00EE2184"/>
    <w:rsid w:val="00F015F4"/>
    <w:rsid w:val="00F06CA2"/>
    <w:rsid w:val="00F21BFA"/>
    <w:rsid w:val="00F223FC"/>
    <w:rsid w:val="00F252CA"/>
    <w:rsid w:val="00F43CA8"/>
    <w:rsid w:val="00F60BE6"/>
    <w:rsid w:val="00F912FD"/>
    <w:rsid w:val="00FA1C80"/>
    <w:rsid w:val="00FA6CB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5B113"/>
  <w15:docId w15:val="{E5146FF6-E034-47C1-95F4-7FB5749C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D34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364C4-6035-4969-98D3-029C2226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79</TotalTime>
  <Pages>1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ofert dalmierz BIP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ofert dalmierz BIP</dc:title>
  <dc:creator>Gołębiowska Agnieszka</dc:creator>
  <cp:lastModifiedBy>Iwancio Łukasz</cp:lastModifiedBy>
  <cp:revision>31</cp:revision>
  <cp:lastPrinted>2018-05-09T10:06:00Z</cp:lastPrinted>
  <dcterms:created xsi:type="dcterms:W3CDTF">2021-09-08T12:10:00Z</dcterms:created>
  <dcterms:modified xsi:type="dcterms:W3CDTF">2021-09-20T08:39:00Z</dcterms:modified>
</cp:coreProperties>
</file>