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BF" w:rsidRDefault="004414BF" w:rsidP="008D2E45">
      <w:pPr>
        <w:pStyle w:val="Tekstpodstawowy"/>
        <w:tabs>
          <w:tab w:val="left" w:pos="567"/>
        </w:tabs>
        <w:spacing w:after="120" w:line="360" w:lineRule="auto"/>
        <w:rPr>
          <w:b w:val="0"/>
          <w:color w:val="000000"/>
          <w:szCs w:val="23"/>
        </w:rPr>
      </w:pPr>
      <w:r w:rsidRPr="008D2E45">
        <w:rPr>
          <w:b w:val="0"/>
          <w:color w:val="000000"/>
          <w:szCs w:val="23"/>
        </w:rPr>
        <w:t>w odpowiedzi na pismo z dnia 21 maja 2015 r.</w:t>
      </w:r>
      <w:r w:rsidR="0040782F">
        <w:rPr>
          <w:b w:val="0"/>
          <w:color w:val="000000"/>
          <w:szCs w:val="23"/>
        </w:rPr>
        <w:t xml:space="preserve">, </w:t>
      </w:r>
      <w:r w:rsidRPr="008D2E45">
        <w:rPr>
          <w:b w:val="0"/>
          <w:color w:val="000000"/>
          <w:szCs w:val="23"/>
        </w:rPr>
        <w:t xml:space="preserve">w sprawie udostępnienia informacji publicznej, </w:t>
      </w:r>
      <w:r w:rsidR="0040782F">
        <w:rPr>
          <w:b w:val="0"/>
          <w:color w:val="000000"/>
          <w:szCs w:val="23"/>
        </w:rPr>
        <w:t>w związku z wiadomością e-mail z dnia 08.06.2015 r.</w:t>
      </w:r>
      <w:r w:rsidR="0040782F" w:rsidRPr="008D2E45">
        <w:rPr>
          <w:b w:val="0"/>
          <w:color w:val="000000"/>
          <w:szCs w:val="23"/>
        </w:rPr>
        <w:t xml:space="preserve"> </w:t>
      </w:r>
      <w:r w:rsidRPr="008D2E45">
        <w:rPr>
          <w:b w:val="0"/>
          <w:color w:val="000000"/>
          <w:szCs w:val="23"/>
        </w:rPr>
        <w:t xml:space="preserve">Państwowy Fundusz Rehabilitacji Osób Niepełnosprawnych przesyła dane statystyczne obejmujące wypłaty dofinansowania na podstawie  art. 26a - 26c ustawy o rehabilitacji zawodowej i społecznej oraz zatrudnianiu osób niepełnosprawnych z dnia 27 sierpnia 1997 r. (Dz. U. z 2011 r. </w:t>
      </w:r>
      <w:r w:rsidR="0040782F">
        <w:rPr>
          <w:b w:val="0"/>
          <w:color w:val="000000"/>
          <w:szCs w:val="23"/>
        </w:rPr>
        <w:br/>
      </w:r>
      <w:r w:rsidRPr="008D2E45">
        <w:rPr>
          <w:b w:val="0"/>
          <w:color w:val="000000"/>
          <w:szCs w:val="23"/>
        </w:rPr>
        <w:t xml:space="preserve">Nr 127, poz. 721 z </w:t>
      </w:r>
      <w:proofErr w:type="spellStart"/>
      <w:r w:rsidRPr="008D2E45">
        <w:rPr>
          <w:b w:val="0"/>
          <w:color w:val="000000"/>
          <w:szCs w:val="23"/>
        </w:rPr>
        <w:t>późn</w:t>
      </w:r>
      <w:proofErr w:type="spellEnd"/>
      <w:r w:rsidRPr="008D2E45">
        <w:rPr>
          <w:b w:val="0"/>
          <w:color w:val="000000"/>
          <w:szCs w:val="23"/>
        </w:rPr>
        <w:t>. zm.) w latach 2010 – 2015 (osobno za każdy rok):</w:t>
      </w:r>
    </w:p>
    <w:p w:rsidR="004414BF" w:rsidRPr="008D2E45" w:rsidRDefault="004414BF" w:rsidP="008D2E45">
      <w:pPr>
        <w:pStyle w:val="Tekstpodstawowy"/>
        <w:tabs>
          <w:tab w:val="left" w:pos="567"/>
        </w:tabs>
        <w:spacing w:after="240"/>
        <w:rPr>
          <w:color w:val="000000"/>
          <w:szCs w:val="20"/>
        </w:rPr>
      </w:pPr>
      <w:r w:rsidRPr="008D2E45">
        <w:rPr>
          <w:color w:val="000000"/>
          <w:szCs w:val="20"/>
        </w:rPr>
        <w:t>Ad 1.</w:t>
      </w:r>
      <w:r w:rsidR="00264936" w:rsidRPr="008D2E45">
        <w:rPr>
          <w:color w:val="000000"/>
          <w:szCs w:val="20"/>
        </w:rPr>
        <w:t xml:space="preserve"> </w:t>
      </w:r>
    </w:p>
    <w:tbl>
      <w:tblPr>
        <w:tblW w:w="7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8"/>
        <w:gridCol w:w="2905"/>
        <w:gridCol w:w="2782"/>
      </w:tblGrid>
      <w:tr w:rsidR="004414BF" w:rsidRPr="004414BF" w:rsidTr="00553885">
        <w:trPr>
          <w:trHeight w:val="250"/>
          <w:jc w:val="center"/>
        </w:trPr>
        <w:tc>
          <w:tcPr>
            <w:tcW w:w="783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4414BF" w:rsidRPr="004414BF" w:rsidRDefault="004414BF" w:rsidP="00553885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9"/>
                <w:szCs w:val="19"/>
                <w:lang w:eastAsia="pl-PL"/>
              </w:rPr>
            </w:pPr>
            <w:r w:rsidRPr="004414BF">
              <w:rPr>
                <w:rFonts w:eastAsia="Times New Roman"/>
                <w:b/>
                <w:color w:val="000000"/>
                <w:sz w:val="19"/>
                <w:szCs w:val="19"/>
                <w:lang w:eastAsia="pl-PL"/>
              </w:rPr>
              <w:t xml:space="preserve">średniomiesięczna </w:t>
            </w:r>
            <w:r w:rsidR="00553885">
              <w:rPr>
                <w:rFonts w:eastAsia="Times New Roman"/>
                <w:b/>
                <w:color w:val="000000"/>
                <w:sz w:val="19"/>
                <w:szCs w:val="19"/>
                <w:lang w:eastAsia="pl-PL"/>
              </w:rPr>
              <w:t>kwota wypłacona na jednego pracownika niepełnosprawnego</w:t>
            </w:r>
            <w:r w:rsidR="0040782F">
              <w:rPr>
                <w:rFonts w:eastAsia="Times New Roman"/>
                <w:b/>
                <w:color w:val="000000"/>
                <w:sz w:val="19"/>
                <w:szCs w:val="19"/>
                <w:lang w:eastAsia="pl-PL"/>
              </w:rPr>
              <w:t xml:space="preserve"> / 1 etat</w:t>
            </w:r>
            <w:r w:rsidR="00264936">
              <w:rPr>
                <w:rFonts w:eastAsia="Times New Roman"/>
                <w:b/>
                <w:color w:val="000000"/>
                <w:sz w:val="19"/>
                <w:szCs w:val="19"/>
                <w:lang w:eastAsia="pl-PL"/>
              </w:rPr>
              <w:t>:</w:t>
            </w:r>
          </w:p>
        </w:tc>
      </w:tr>
      <w:tr w:rsidR="00264936" w:rsidRPr="004414BF" w:rsidTr="00553885">
        <w:trPr>
          <w:trHeight w:hRule="exact" w:val="347"/>
          <w:jc w:val="center"/>
        </w:trPr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414BF" w:rsidRDefault="0040782F" w:rsidP="004414BF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z</w:t>
            </w:r>
            <w:r w:rsidR="004414BF" w:rsidRPr="004414B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a</w:t>
            </w: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4414BF" w:rsidRPr="004414B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kres</w:t>
            </w:r>
          </w:p>
        </w:tc>
        <w:tc>
          <w:tcPr>
            <w:tcW w:w="2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414BF" w:rsidRDefault="004414BF" w:rsidP="00553885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 w:rsidRPr="004414B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(w osobach)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414BF" w:rsidRDefault="004414BF" w:rsidP="00553885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 w:rsidRPr="004414B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(w etatach)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01-12/2010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</w:t>
            </w:r>
            <w:r w:rsidR="00F33C2B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64936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965,28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       1 029,875    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</w:t>
            </w:r>
            <w:r w:rsidR="00F33C2B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1 019,43   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       1 083,859    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</w:t>
            </w:r>
            <w:r w:rsidR="00F33C2B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</w:t>
            </w:r>
            <w:r w:rsidR="00F33C2B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1 033,54   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       1 091,764    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</w:t>
            </w:r>
            <w:r w:rsidR="00F33C2B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1 085,07   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       1 144,117    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F33C2B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4414BF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</w:t>
            </w:r>
            <w:r w:rsidR="004414BF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1 035,44   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                          1 090,199    </w:t>
            </w:r>
          </w:p>
        </w:tc>
      </w:tr>
      <w:tr w:rsidR="00264936" w:rsidRPr="004414BF" w:rsidTr="00553885">
        <w:trPr>
          <w:trHeight w:hRule="exact" w:val="260"/>
          <w:jc w:val="center"/>
        </w:trPr>
        <w:tc>
          <w:tcPr>
            <w:tcW w:w="21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4414BF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01-0</w:t>
            </w:r>
            <w:r w:rsidR="00553885"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</w:t>
            </w: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/2015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79718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7971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971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029,20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414BF" w:rsidRPr="001A168F" w:rsidRDefault="0079718F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7971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971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082,491</w:t>
            </w:r>
          </w:p>
        </w:tc>
      </w:tr>
    </w:tbl>
    <w:p w:rsidR="004414BF" w:rsidRPr="00264936" w:rsidRDefault="004414BF" w:rsidP="004414BF">
      <w:pPr>
        <w:pStyle w:val="Tekstpodstawowy"/>
        <w:tabs>
          <w:tab w:val="left" w:pos="567"/>
        </w:tabs>
        <w:spacing w:line="360" w:lineRule="auto"/>
        <w:jc w:val="center"/>
        <w:rPr>
          <w:rFonts w:ascii="Helv" w:hAnsi="Helv" w:cs="Helv"/>
          <w:color w:val="000000"/>
          <w:sz w:val="14"/>
          <w:szCs w:val="20"/>
        </w:rPr>
      </w:pPr>
    </w:p>
    <w:p w:rsidR="004414BF" w:rsidRPr="008D2E45" w:rsidRDefault="004414BF" w:rsidP="0040782F">
      <w:pPr>
        <w:pStyle w:val="Tekstpodstawowy"/>
        <w:tabs>
          <w:tab w:val="left" w:pos="567"/>
        </w:tabs>
        <w:spacing w:after="120" w:line="276" w:lineRule="auto"/>
        <w:rPr>
          <w:color w:val="000000"/>
          <w:szCs w:val="20"/>
        </w:rPr>
      </w:pPr>
      <w:r w:rsidRPr="008D2E45">
        <w:rPr>
          <w:color w:val="000000"/>
          <w:szCs w:val="20"/>
        </w:rPr>
        <w:t>Ad 2.</w:t>
      </w:r>
    </w:p>
    <w:tbl>
      <w:tblPr>
        <w:tblW w:w="78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8"/>
        <w:gridCol w:w="2917"/>
        <w:gridCol w:w="2774"/>
      </w:tblGrid>
      <w:tr w:rsidR="004414BF" w:rsidRPr="004414BF" w:rsidTr="00553885">
        <w:trPr>
          <w:trHeight w:val="271"/>
          <w:jc w:val="center"/>
        </w:trPr>
        <w:tc>
          <w:tcPr>
            <w:tcW w:w="7819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4414BF" w:rsidRPr="004414BF" w:rsidRDefault="004414BF" w:rsidP="004414BF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 w:rsidRPr="004414B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Liczba pracowników niepełnosprawnych</w:t>
            </w:r>
            <w:r w:rsidR="009E746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 w:rsidRPr="004414B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 xml:space="preserve"> na których zostało wypłacone dofinansowanie</w:t>
            </w:r>
            <w:r w:rsidR="00264936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</w:tc>
      </w:tr>
      <w:tr w:rsidR="00553885" w:rsidRPr="004414BF" w:rsidTr="00553885">
        <w:trPr>
          <w:trHeight w:hRule="exact" w:val="346"/>
          <w:jc w:val="center"/>
        </w:trPr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0782F" w:rsidRDefault="0040782F" w:rsidP="00F33C2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z</w:t>
            </w:r>
            <w:r w:rsidR="004414BF"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a</w:t>
            </w:r>
            <w:r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 xml:space="preserve"> o</w:t>
            </w:r>
            <w:r w:rsidR="004414BF"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kres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0782F" w:rsidRDefault="004414BF" w:rsidP="00F33C2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(w osobach)</w:t>
            </w:r>
            <w:r w:rsid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7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4BF" w:rsidRPr="0040782F" w:rsidRDefault="004414BF" w:rsidP="00F33C2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 w:rsidRP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(w etatach)</w:t>
            </w:r>
            <w:r w:rsidR="0040782F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**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01-12/2010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326 453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2 858 987,182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01-12/2011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336 311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2 674 399,595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01-12/2012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304 176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2 650 366,136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01-12/2013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307 537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2 739 538,961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01-12/2014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304 304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2 691 025,524</w:t>
            </w:r>
          </w:p>
        </w:tc>
      </w:tr>
      <w:tr w:rsidR="00553885" w:rsidRPr="004414BF" w:rsidTr="00553885">
        <w:trPr>
          <w:trHeight w:hRule="exact" w:val="265"/>
          <w:jc w:val="center"/>
        </w:trPr>
        <w:tc>
          <w:tcPr>
            <w:tcW w:w="21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1A168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01-03/2015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55388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247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53885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141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53885" w:rsidRPr="001A168F" w:rsidRDefault="00553885" w:rsidP="00553885">
            <w:pPr>
              <w:jc w:val="right"/>
              <w:rPr>
                <w:sz w:val="20"/>
                <w:szCs w:val="20"/>
              </w:rPr>
            </w:pPr>
            <w:r w:rsidRPr="001A168F">
              <w:rPr>
                <w:sz w:val="20"/>
                <w:szCs w:val="20"/>
              </w:rPr>
              <w:t>657 279,918</w:t>
            </w:r>
          </w:p>
        </w:tc>
      </w:tr>
    </w:tbl>
    <w:p w:rsidR="0040782F" w:rsidRDefault="0040782F" w:rsidP="0040782F">
      <w:pPr>
        <w:pStyle w:val="Tekstpodstawowy"/>
        <w:tabs>
          <w:tab w:val="left" w:pos="567"/>
        </w:tabs>
        <w:spacing w:before="240"/>
        <w:rPr>
          <w:rFonts w:ascii="Helv" w:hAnsi="Helv" w:cs="Helv"/>
          <w:b w:val="0"/>
          <w:color w:val="000000"/>
          <w:sz w:val="20"/>
          <w:szCs w:val="20"/>
        </w:rPr>
      </w:pPr>
      <w:r w:rsidRPr="0040782F">
        <w:rPr>
          <w:rFonts w:ascii="Helv" w:hAnsi="Helv" w:cs="Helv"/>
          <w:b w:val="0"/>
          <w:bCs w:val="0"/>
          <w:color w:val="000000"/>
          <w:sz w:val="20"/>
          <w:szCs w:val="20"/>
        </w:rPr>
        <w:t>*</w:t>
      </w:r>
      <w:r>
        <w:rPr>
          <w:rFonts w:ascii="Helv" w:hAnsi="Helv" w:cs="Helv"/>
          <w:color w:val="000000"/>
          <w:sz w:val="20"/>
          <w:szCs w:val="20"/>
        </w:rPr>
        <w:t xml:space="preserve"> </w:t>
      </w:r>
      <w:r w:rsidRPr="0040782F">
        <w:rPr>
          <w:rFonts w:ascii="Helv" w:hAnsi="Helv" w:cs="Helv"/>
          <w:b w:val="0"/>
          <w:color w:val="000000"/>
          <w:sz w:val="20"/>
          <w:szCs w:val="20"/>
        </w:rPr>
        <w:t>wartość</w:t>
      </w:r>
      <w:r>
        <w:rPr>
          <w:rFonts w:ascii="Helv" w:hAnsi="Helv" w:cs="Helv"/>
          <w:b w:val="0"/>
          <w:color w:val="000000"/>
          <w:sz w:val="20"/>
          <w:szCs w:val="20"/>
        </w:rPr>
        <w:t xml:space="preserve"> obejmuje wszystkie osoby niepełnosprawne (wg numeru PESEL), na które PFRON wypłacił środki za dany rok, choćby wypłata na tę osobę nastąpiła tylko za 1 miesiąc w danym roku</w:t>
      </w:r>
      <w:r>
        <w:rPr>
          <w:rFonts w:ascii="Helv" w:hAnsi="Helv" w:cs="Helv"/>
          <w:b w:val="0"/>
          <w:color w:val="000000"/>
          <w:sz w:val="20"/>
          <w:szCs w:val="20"/>
        </w:rPr>
        <w:br/>
        <w:t>** suma etatów, na które dokonano wypłaty</w:t>
      </w:r>
    </w:p>
    <w:p w:rsidR="0040782F" w:rsidRDefault="0040782F" w:rsidP="0040782F">
      <w:pPr>
        <w:pStyle w:val="Tekstpodstawowy"/>
        <w:tabs>
          <w:tab w:val="left" w:pos="567"/>
        </w:tabs>
        <w:spacing w:before="240"/>
        <w:rPr>
          <w:rFonts w:ascii="Helv" w:hAnsi="Helv" w:cs="Helv"/>
          <w:b w:val="0"/>
          <w:color w:val="000000"/>
          <w:sz w:val="20"/>
          <w:szCs w:val="20"/>
        </w:rPr>
      </w:pPr>
      <w:r>
        <w:rPr>
          <w:rFonts w:ascii="Helv" w:hAnsi="Helv" w:cs="Helv"/>
          <w:b w:val="0"/>
          <w:color w:val="000000"/>
          <w:sz w:val="20"/>
          <w:szCs w:val="20"/>
        </w:rPr>
        <w:t>Dane wg stanu na dzień 30.06.2015 r.</w:t>
      </w:r>
    </w:p>
    <w:p w:rsidR="0040782F" w:rsidRDefault="0040782F" w:rsidP="0040782F">
      <w:pPr>
        <w:pStyle w:val="Tekstpodstawowy"/>
        <w:tabs>
          <w:tab w:val="left" w:pos="567"/>
        </w:tabs>
        <w:spacing w:before="240"/>
        <w:ind w:left="720"/>
        <w:rPr>
          <w:rFonts w:ascii="Helv" w:hAnsi="Helv" w:cs="Helv"/>
          <w:color w:val="000000"/>
          <w:sz w:val="20"/>
          <w:szCs w:val="20"/>
        </w:rPr>
      </w:pPr>
    </w:p>
    <w:p w:rsidR="004414BF" w:rsidRPr="008D2E45" w:rsidRDefault="00A86CAD" w:rsidP="00264936">
      <w:pPr>
        <w:pStyle w:val="Tekstpodstawowy"/>
        <w:tabs>
          <w:tab w:val="left" w:pos="567"/>
        </w:tabs>
        <w:spacing w:after="240" w:line="360" w:lineRule="auto"/>
        <w:rPr>
          <w:b w:val="0"/>
          <w:color w:val="000000"/>
        </w:rPr>
      </w:pPr>
      <w:r w:rsidRPr="008D2E45">
        <w:rPr>
          <w:b w:val="0"/>
          <w:color w:val="000000"/>
        </w:rPr>
        <w:t>Dane</w:t>
      </w:r>
      <w:r w:rsidR="00F33C2B" w:rsidRPr="008D2E45">
        <w:rPr>
          <w:b w:val="0"/>
          <w:color w:val="000000"/>
        </w:rPr>
        <w:t xml:space="preserve"> zostały sporządzone w ujęciu memoriałowym. </w:t>
      </w:r>
      <w:r w:rsidR="009E746F">
        <w:rPr>
          <w:b w:val="0"/>
          <w:color w:val="000000"/>
        </w:rPr>
        <w:t>M</w:t>
      </w:r>
      <w:r w:rsidR="00F33C2B" w:rsidRPr="008D2E45">
        <w:rPr>
          <w:b w:val="0"/>
          <w:color w:val="000000"/>
        </w:rPr>
        <w:t xml:space="preserve">ogą </w:t>
      </w:r>
      <w:r w:rsidR="009E746F">
        <w:rPr>
          <w:b w:val="0"/>
          <w:color w:val="000000"/>
        </w:rPr>
        <w:t xml:space="preserve">one </w:t>
      </w:r>
      <w:r w:rsidR="00F33C2B" w:rsidRPr="008D2E45">
        <w:rPr>
          <w:b w:val="0"/>
          <w:color w:val="000000"/>
        </w:rPr>
        <w:t xml:space="preserve">ulec zmianie w wyniku wypłat lub zwrotów. </w:t>
      </w:r>
    </w:p>
    <w:p w:rsidR="0001660F" w:rsidRPr="008D2E45" w:rsidRDefault="0001660F" w:rsidP="0001660F">
      <w:pPr>
        <w:pStyle w:val="Tekstpodstawowy"/>
        <w:tabs>
          <w:tab w:val="left" w:pos="567"/>
        </w:tabs>
        <w:spacing w:after="120" w:line="276" w:lineRule="auto"/>
        <w:rPr>
          <w:color w:val="000000"/>
          <w:szCs w:val="20"/>
        </w:rPr>
      </w:pPr>
      <w:r w:rsidRPr="008D2E45">
        <w:rPr>
          <w:color w:val="000000"/>
          <w:szCs w:val="20"/>
        </w:rPr>
        <w:t xml:space="preserve">Ad </w:t>
      </w:r>
      <w:r>
        <w:rPr>
          <w:color w:val="000000"/>
          <w:szCs w:val="20"/>
        </w:rPr>
        <w:t>3</w:t>
      </w:r>
      <w:r w:rsidRPr="008D2E45">
        <w:rPr>
          <w:color w:val="000000"/>
          <w:szCs w:val="20"/>
        </w:rPr>
        <w:t>.</w:t>
      </w:r>
    </w:p>
    <w:p w:rsidR="0001660F" w:rsidRPr="0001660F" w:rsidRDefault="0001660F" w:rsidP="0001660F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0"/>
          <w:szCs w:val="24"/>
          <w:lang w:eastAsia="pl-PL"/>
        </w:rPr>
      </w:pPr>
      <w:r w:rsidRPr="0001660F">
        <w:rPr>
          <w:b/>
          <w:color w:val="000000"/>
          <w:sz w:val="20"/>
          <w:szCs w:val="24"/>
          <w:lang w:eastAsia="pl-PL"/>
        </w:rPr>
        <w:t xml:space="preserve">Wysokość wpłat w latach 2010 - 2015 dokonanych przez pracodawców - zakłady aktywności zawodowej </w:t>
      </w:r>
      <w:r>
        <w:rPr>
          <w:b/>
          <w:color w:val="000000"/>
          <w:sz w:val="20"/>
          <w:szCs w:val="24"/>
          <w:lang w:eastAsia="pl-PL"/>
        </w:rPr>
        <w:br/>
      </w:r>
      <w:r w:rsidRPr="0001660F">
        <w:rPr>
          <w:b/>
          <w:color w:val="000000"/>
          <w:sz w:val="20"/>
          <w:szCs w:val="24"/>
          <w:lang w:eastAsia="pl-PL"/>
        </w:rPr>
        <w:t xml:space="preserve">na podst. art. 29ust 3a(1) pkt 2 ustawy  z dnia 27 sierpnia 1997 r. o rehabilitacji zawodowej i społecznej </w:t>
      </w:r>
      <w:r>
        <w:rPr>
          <w:b/>
          <w:color w:val="000000"/>
          <w:sz w:val="20"/>
          <w:szCs w:val="24"/>
          <w:lang w:eastAsia="pl-PL"/>
        </w:rPr>
        <w:br/>
      </w:r>
      <w:r w:rsidRPr="0001660F">
        <w:rPr>
          <w:b/>
          <w:color w:val="000000"/>
          <w:sz w:val="20"/>
          <w:szCs w:val="24"/>
          <w:lang w:eastAsia="pl-PL"/>
        </w:rPr>
        <w:t xml:space="preserve">oraz zatrudnianiu osób niepełnosprawnych (tj. Dz. U. z 2011 r. Nr 127, poz. 721 z </w:t>
      </w:r>
      <w:proofErr w:type="spellStart"/>
      <w:r w:rsidRPr="0001660F">
        <w:rPr>
          <w:b/>
          <w:color w:val="000000"/>
          <w:sz w:val="20"/>
          <w:szCs w:val="24"/>
          <w:lang w:eastAsia="pl-PL"/>
        </w:rPr>
        <w:t>późn</w:t>
      </w:r>
      <w:proofErr w:type="spellEnd"/>
      <w:r w:rsidRPr="0001660F">
        <w:rPr>
          <w:b/>
          <w:color w:val="000000"/>
          <w:sz w:val="20"/>
          <w:szCs w:val="24"/>
          <w:lang w:eastAsia="pl-PL"/>
        </w:rPr>
        <w:t>. zm.)</w:t>
      </w:r>
    </w:p>
    <w:p w:rsidR="0001660F" w:rsidRPr="0001660F" w:rsidRDefault="0001660F" w:rsidP="0001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tbl>
      <w:tblPr>
        <w:tblW w:w="0" w:type="auto"/>
        <w:tblInd w:w="1763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147"/>
        <w:gridCol w:w="3357"/>
      </w:tblGrid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Rok</w:t>
            </w:r>
          </w:p>
        </w:tc>
        <w:tc>
          <w:tcPr>
            <w:tcW w:w="3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art. 29ust 3a(1) pkt 2 ustawy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2012</w:t>
            </w:r>
          </w:p>
        </w:tc>
        <w:tc>
          <w:tcPr>
            <w:tcW w:w="3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14 965,00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2013</w:t>
            </w:r>
          </w:p>
        </w:tc>
        <w:tc>
          <w:tcPr>
            <w:tcW w:w="3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6 661,00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2014</w:t>
            </w:r>
          </w:p>
        </w:tc>
        <w:tc>
          <w:tcPr>
            <w:tcW w:w="3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1 065,00</w:t>
            </w:r>
          </w:p>
        </w:tc>
      </w:tr>
    </w:tbl>
    <w:p w:rsidR="0001660F" w:rsidRPr="0001660F" w:rsidRDefault="0001660F" w:rsidP="0001660F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01660F" w:rsidRPr="008D2E45" w:rsidRDefault="0001660F" w:rsidP="0001660F">
      <w:pPr>
        <w:pStyle w:val="Tekstpodstawowy"/>
        <w:tabs>
          <w:tab w:val="left" w:pos="567"/>
        </w:tabs>
        <w:spacing w:after="120" w:line="276" w:lineRule="auto"/>
        <w:rPr>
          <w:color w:val="000000"/>
          <w:szCs w:val="20"/>
        </w:rPr>
      </w:pPr>
      <w:r w:rsidRPr="008D2E45">
        <w:rPr>
          <w:color w:val="000000"/>
          <w:szCs w:val="20"/>
        </w:rPr>
        <w:t xml:space="preserve">Ad </w:t>
      </w:r>
      <w:r>
        <w:rPr>
          <w:color w:val="000000"/>
          <w:szCs w:val="20"/>
        </w:rPr>
        <w:t>4</w:t>
      </w:r>
      <w:r w:rsidRPr="008D2E45">
        <w:rPr>
          <w:color w:val="000000"/>
          <w:szCs w:val="20"/>
        </w:rPr>
        <w:t>.</w:t>
      </w:r>
    </w:p>
    <w:p w:rsidR="0001660F" w:rsidRPr="0001660F" w:rsidRDefault="0001660F" w:rsidP="0001660F">
      <w:pPr>
        <w:autoSpaceDE w:val="0"/>
        <w:autoSpaceDN w:val="0"/>
        <w:adjustRightInd w:val="0"/>
        <w:spacing w:after="240" w:line="240" w:lineRule="auto"/>
        <w:rPr>
          <w:b/>
          <w:color w:val="000000"/>
          <w:sz w:val="20"/>
          <w:szCs w:val="24"/>
          <w:lang w:eastAsia="pl-PL"/>
        </w:rPr>
      </w:pPr>
      <w:r w:rsidRPr="0001660F">
        <w:rPr>
          <w:b/>
          <w:color w:val="000000"/>
          <w:sz w:val="20"/>
          <w:szCs w:val="24"/>
          <w:lang w:eastAsia="pl-PL"/>
        </w:rPr>
        <w:t>Wysokość wpłat w latach 2010 - 2015 dokonanych przez pracodawców  - zakłady pracy chronionej na podst. art. 33ust. 4a pkt  2 ustawy o rehabilitacji</w:t>
      </w:r>
    </w:p>
    <w:p w:rsidR="0001660F" w:rsidRPr="0001660F" w:rsidRDefault="0001660F" w:rsidP="0001660F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18"/>
          <w:lang w:eastAsia="pl-PL"/>
        </w:rPr>
      </w:pPr>
      <w:r w:rsidRPr="0001660F">
        <w:rPr>
          <w:rFonts w:cs="Helv"/>
          <w:color w:val="000000"/>
          <w:sz w:val="18"/>
          <w:lang w:eastAsia="pl-PL"/>
        </w:rPr>
        <w:lastRenderedPageBreak/>
        <w:tab/>
      </w:r>
      <w:r w:rsidRPr="0001660F">
        <w:rPr>
          <w:rFonts w:cs="Helv"/>
          <w:color w:val="000000"/>
          <w:sz w:val="18"/>
          <w:lang w:eastAsia="pl-PL"/>
        </w:rPr>
        <w:tab/>
      </w:r>
      <w:r w:rsidRPr="0001660F">
        <w:rPr>
          <w:rFonts w:cs="Helv"/>
          <w:color w:val="000000"/>
          <w:sz w:val="18"/>
          <w:lang w:eastAsia="pl-PL"/>
        </w:rPr>
        <w:tab/>
      </w:r>
      <w:r w:rsidRPr="0001660F">
        <w:rPr>
          <w:rFonts w:cs="Helv"/>
          <w:color w:val="000000"/>
          <w:sz w:val="18"/>
          <w:lang w:eastAsia="pl-PL"/>
        </w:rPr>
        <w:tab/>
      </w:r>
      <w:r w:rsidRPr="0001660F">
        <w:rPr>
          <w:rFonts w:cs="Helv"/>
          <w:color w:val="000000"/>
          <w:sz w:val="18"/>
          <w:lang w:eastAsia="pl-PL"/>
        </w:rPr>
        <w:tab/>
      </w:r>
    </w:p>
    <w:tbl>
      <w:tblPr>
        <w:tblW w:w="0" w:type="auto"/>
        <w:tblInd w:w="1613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147"/>
        <w:gridCol w:w="3507"/>
      </w:tblGrid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Rok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art. 33ust. 4a pkt  2 ustawy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2010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5 418 548,46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2011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4 225 384,00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2012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5 539 495,00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2013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8 777 007,00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2014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2 549 106,00</w:t>
            </w:r>
          </w:p>
        </w:tc>
      </w:tr>
      <w:tr w:rsidR="0001660F" w:rsidRPr="0001660F">
        <w:trPr>
          <w:trHeight w:val="288"/>
        </w:trPr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2015</w:t>
            </w:r>
          </w:p>
        </w:tc>
        <w:tc>
          <w:tcPr>
            <w:tcW w:w="3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60F" w:rsidRPr="0001660F" w:rsidRDefault="0001660F" w:rsidP="0001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  <w:sz w:val="20"/>
                <w:szCs w:val="24"/>
                <w:lang w:eastAsia="pl-PL"/>
              </w:rPr>
            </w:pPr>
            <w:r w:rsidRPr="0001660F">
              <w:rPr>
                <w:color w:val="000000"/>
                <w:sz w:val="20"/>
                <w:szCs w:val="24"/>
                <w:lang w:eastAsia="pl-PL"/>
              </w:rPr>
              <w:t>954 853,00</w:t>
            </w:r>
          </w:p>
        </w:tc>
      </w:tr>
    </w:tbl>
    <w:p w:rsidR="0001660F" w:rsidRPr="0001660F" w:rsidRDefault="0001660F" w:rsidP="004414BF">
      <w:pPr>
        <w:pStyle w:val="Tekstpodstawowy"/>
        <w:tabs>
          <w:tab w:val="left" w:pos="567"/>
        </w:tabs>
        <w:spacing w:line="360" w:lineRule="auto"/>
        <w:rPr>
          <w:rFonts w:ascii="Calibri" w:hAnsi="Calibri"/>
          <w:b w:val="0"/>
          <w:color w:val="000000"/>
          <w:sz w:val="20"/>
        </w:rPr>
      </w:pPr>
    </w:p>
    <w:p w:rsidR="0001660F" w:rsidRDefault="0001660F" w:rsidP="004414BF">
      <w:pPr>
        <w:pStyle w:val="Tekstpodstawowy"/>
        <w:tabs>
          <w:tab w:val="left" w:pos="567"/>
        </w:tabs>
        <w:spacing w:line="360" w:lineRule="auto"/>
        <w:rPr>
          <w:b w:val="0"/>
          <w:color w:val="000000"/>
        </w:rPr>
      </w:pPr>
    </w:p>
    <w:p w:rsidR="004A57A3" w:rsidRPr="00264936" w:rsidRDefault="004A57A3" w:rsidP="00581B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B7830" w:rsidRPr="00264936" w:rsidRDefault="007B7830" w:rsidP="00196254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r w:rsidRPr="00264936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7B7830" w:rsidRPr="00880F52" w:rsidRDefault="007B7830" w:rsidP="007B7830"/>
    <w:p w:rsidR="007B7830" w:rsidRPr="00880F52" w:rsidRDefault="007B7830" w:rsidP="007B7830"/>
    <w:p w:rsidR="00920B75" w:rsidRPr="00880F52" w:rsidRDefault="00920B75" w:rsidP="007B7830"/>
    <w:sectPr w:rsidR="00920B75" w:rsidRPr="00880F52" w:rsidSect="004A57A3">
      <w:footerReference w:type="default" r:id="rId9"/>
      <w:pgSz w:w="11906" w:h="16838"/>
      <w:pgMar w:top="709" w:right="1418" w:bottom="567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D56" w:rsidRDefault="00D65D56" w:rsidP="00245088">
      <w:pPr>
        <w:spacing w:after="0" w:line="240" w:lineRule="auto"/>
      </w:pPr>
      <w:r>
        <w:separator/>
      </w:r>
    </w:p>
  </w:endnote>
  <w:endnote w:type="continuationSeparator" w:id="0">
    <w:p w:rsidR="00D65D56" w:rsidRDefault="00D65D56" w:rsidP="0024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7A3" w:rsidRDefault="004A57A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022EF">
      <w:rPr>
        <w:noProof/>
      </w:rPr>
      <w:t>2</w:t>
    </w:r>
    <w:r>
      <w:fldChar w:fldCharType="end"/>
    </w:r>
  </w:p>
  <w:p w:rsidR="007B7830" w:rsidRDefault="007B78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D56" w:rsidRDefault="00D65D56" w:rsidP="00245088">
      <w:pPr>
        <w:spacing w:after="0" w:line="240" w:lineRule="auto"/>
      </w:pPr>
      <w:r>
        <w:separator/>
      </w:r>
    </w:p>
  </w:footnote>
  <w:footnote w:type="continuationSeparator" w:id="0">
    <w:p w:rsidR="00D65D56" w:rsidRDefault="00D65D56" w:rsidP="0024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7C6"/>
    <w:multiLevelType w:val="hybridMultilevel"/>
    <w:tmpl w:val="92D6C5F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067F7403"/>
    <w:multiLevelType w:val="hybridMultilevel"/>
    <w:tmpl w:val="976CAE88"/>
    <w:lvl w:ilvl="0" w:tplc="DF36BA02">
      <w:start w:val="657"/>
      <w:numFmt w:val="bullet"/>
      <w:lvlText w:val=""/>
      <w:lvlJc w:val="left"/>
      <w:pPr>
        <w:ind w:left="720" w:hanging="360"/>
      </w:pPr>
      <w:rPr>
        <w:rFonts w:ascii="Symbol" w:eastAsia="Times New Roman" w:hAnsi="Symbol" w:cs="Helv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61BE7"/>
    <w:multiLevelType w:val="hybridMultilevel"/>
    <w:tmpl w:val="953A57D6"/>
    <w:lvl w:ilvl="0" w:tplc="20D84748">
      <w:start w:val="8"/>
      <w:numFmt w:val="decimal"/>
      <w:lvlText w:val="Ad %1)"/>
      <w:lvlJc w:val="left"/>
      <w:pPr>
        <w:ind w:left="1287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530"/>
    <w:multiLevelType w:val="hybridMultilevel"/>
    <w:tmpl w:val="682E4490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121AE"/>
    <w:multiLevelType w:val="hybridMultilevel"/>
    <w:tmpl w:val="2BB4EF40"/>
    <w:lvl w:ilvl="0" w:tplc="F5C666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8E34FB26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Arial" w:hAnsi="Arial" w:cs="Arial" w:hint="default"/>
        <w:b w:val="0"/>
        <w:sz w:val="22"/>
        <w:szCs w:val="22"/>
      </w:rPr>
    </w:lvl>
    <w:lvl w:ilvl="2" w:tplc="0F323DE2">
      <w:start w:val="6"/>
      <w:numFmt w:val="bullet"/>
      <w:lvlText w:val="–"/>
      <w:lvlJc w:val="left"/>
      <w:pPr>
        <w:tabs>
          <w:tab w:val="num" w:pos="2688"/>
        </w:tabs>
        <w:ind w:left="2688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517507B"/>
    <w:multiLevelType w:val="hybridMultilevel"/>
    <w:tmpl w:val="906E4838"/>
    <w:lvl w:ilvl="0" w:tplc="4244789A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1563248B"/>
    <w:multiLevelType w:val="hybridMultilevel"/>
    <w:tmpl w:val="3DB0E4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5A1FBF"/>
    <w:multiLevelType w:val="multilevel"/>
    <w:tmpl w:val="000000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■"/>
      <w:lvlJc w:val="left"/>
      <w:rPr>
        <w:rFonts w:ascii="Arial" w:hAnsi="Arial" w:cs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>
    <w:nsid w:val="1CAC1FB5"/>
    <w:multiLevelType w:val="hybridMultilevel"/>
    <w:tmpl w:val="EB1AD0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FC3790"/>
    <w:multiLevelType w:val="hybridMultilevel"/>
    <w:tmpl w:val="43DE06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8E0C74"/>
    <w:multiLevelType w:val="hybridMultilevel"/>
    <w:tmpl w:val="CE427796"/>
    <w:lvl w:ilvl="0" w:tplc="17A6B3FC">
      <w:start w:val="3"/>
      <w:numFmt w:val="bullet"/>
      <w:lvlText w:val="-"/>
      <w:lvlJc w:val="left"/>
      <w:pPr>
        <w:tabs>
          <w:tab w:val="num" w:pos="1106"/>
        </w:tabs>
        <w:ind w:left="1106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cs="Times New Roman" w:hint="default"/>
      </w:rPr>
    </w:lvl>
  </w:abstractNum>
  <w:abstractNum w:abstractNumId="11">
    <w:nsid w:val="21A331EA"/>
    <w:multiLevelType w:val="hybridMultilevel"/>
    <w:tmpl w:val="0E1815BC"/>
    <w:lvl w:ilvl="0" w:tplc="3904CD6E">
      <w:start w:val="1"/>
      <w:numFmt w:val="upperRoman"/>
      <w:pStyle w:val="AAA"/>
      <w:lvlText w:val="%1."/>
      <w:lvlJc w:val="right"/>
      <w:pPr>
        <w:ind w:left="720" w:hanging="360"/>
      </w:pPr>
      <w:rPr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70073"/>
    <w:multiLevelType w:val="hybridMultilevel"/>
    <w:tmpl w:val="9C18DD4E"/>
    <w:lvl w:ilvl="0" w:tplc="CEAC3D34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27674FF5"/>
    <w:multiLevelType w:val="hybridMultilevel"/>
    <w:tmpl w:val="5FC47ED8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E63C6"/>
    <w:multiLevelType w:val="hybridMultilevel"/>
    <w:tmpl w:val="B770D174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7B315A"/>
    <w:multiLevelType w:val="hybridMultilevel"/>
    <w:tmpl w:val="702CDCC8"/>
    <w:lvl w:ilvl="0" w:tplc="F5DA52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6">
    <w:nsid w:val="330A3565"/>
    <w:multiLevelType w:val="multilevel"/>
    <w:tmpl w:val="49FA503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793AB4"/>
    <w:multiLevelType w:val="multilevel"/>
    <w:tmpl w:val="87D0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783056"/>
    <w:multiLevelType w:val="hybridMultilevel"/>
    <w:tmpl w:val="441A0092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A26E25"/>
    <w:multiLevelType w:val="hybridMultilevel"/>
    <w:tmpl w:val="A33015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924607"/>
    <w:multiLevelType w:val="hybridMultilevel"/>
    <w:tmpl w:val="63CC0AB2"/>
    <w:lvl w:ilvl="0" w:tplc="9A10D82A">
      <w:start w:val="657"/>
      <w:numFmt w:val="bullet"/>
      <w:lvlText w:val=""/>
      <w:lvlJc w:val="left"/>
      <w:pPr>
        <w:ind w:left="1080" w:hanging="360"/>
      </w:pPr>
      <w:rPr>
        <w:rFonts w:ascii="Symbol" w:eastAsia="Times New Roman" w:hAnsi="Symbol" w:cs="Helv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50F1F22"/>
    <w:multiLevelType w:val="hybridMultilevel"/>
    <w:tmpl w:val="266EB87A"/>
    <w:lvl w:ilvl="0" w:tplc="DFAE9892">
      <w:start w:val="7"/>
      <w:numFmt w:val="decimal"/>
      <w:lvlText w:val="Ad %1)"/>
      <w:lvlJc w:val="left"/>
      <w:pPr>
        <w:ind w:left="786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E56277"/>
    <w:multiLevelType w:val="hybridMultilevel"/>
    <w:tmpl w:val="7E7E47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EB16DB"/>
    <w:multiLevelType w:val="hybridMultilevel"/>
    <w:tmpl w:val="2F622C70"/>
    <w:lvl w:ilvl="0" w:tplc="46827E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E47A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B25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BEFA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00DD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9080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00AD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D1897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249F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3316B8"/>
    <w:multiLevelType w:val="hybridMultilevel"/>
    <w:tmpl w:val="E19815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53EC7"/>
    <w:multiLevelType w:val="hybridMultilevel"/>
    <w:tmpl w:val="4F62F76E"/>
    <w:lvl w:ilvl="0" w:tplc="EFE6D524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F434697"/>
    <w:multiLevelType w:val="hybridMultilevel"/>
    <w:tmpl w:val="B0B8FA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10EA5"/>
    <w:multiLevelType w:val="hybridMultilevel"/>
    <w:tmpl w:val="F58206BA"/>
    <w:lvl w:ilvl="0" w:tplc="4244789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651B1AEB"/>
    <w:multiLevelType w:val="hybridMultilevel"/>
    <w:tmpl w:val="765C30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17CD3"/>
    <w:multiLevelType w:val="hybridMultilevel"/>
    <w:tmpl w:val="508ED4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72707B"/>
    <w:multiLevelType w:val="hybridMultilevel"/>
    <w:tmpl w:val="D8D05D6A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A04F95"/>
    <w:multiLevelType w:val="multilevel"/>
    <w:tmpl w:val="A5F64D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1F2F62"/>
    <w:multiLevelType w:val="hybridMultilevel"/>
    <w:tmpl w:val="1078208E"/>
    <w:lvl w:ilvl="0" w:tplc="424478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3">
    <w:nsid w:val="707A5B58"/>
    <w:multiLevelType w:val="hybridMultilevel"/>
    <w:tmpl w:val="514C2160"/>
    <w:lvl w:ilvl="0" w:tplc="AC36497E">
      <w:start w:val="2"/>
      <w:numFmt w:val="decimal"/>
      <w:lvlText w:val="Ad %1)"/>
      <w:lvlJc w:val="left"/>
      <w:pPr>
        <w:ind w:left="1287" w:hanging="360"/>
      </w:pPr>
      <w:rPr>
        <w:rFonts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38307B"/>
    <w:multiLevelType w:val="hybridMultilevel"/>
    <w:tmpl w:val="3D22BDEA"/>
    <w:lvl w:ilvl="0" w:tplc="CEAC3D34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>
    <w:nsid w:val="7EF55DBE"/>
    <w:multiLevelType w:val="hybridMultilevel"/>
    <w:tmpl w:val="ED08EB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9"/>
  </w:num>
  <w:num w:numId="3">
    <w:abstractNumId w:val="35"/>
  </w:num>
  <w:num w:numId="4">
    <w:abstractNumId w:val="33"/>
  </w:num>
  <w:num w:numId="5">
    <w:abstractNumId w:val="22"/>
  </w:num>
  <w:num w:numId="6">
    <w:abstractNumId w:val="11"/>
  </w:num>
  <w:num w:numId="7">
    <w:abstractNumId w:val="31"/>
  </w:num>
  <w:num w:numId="8">
    <w:abstractNumId w:val="24"/>
  </w:num>
  <w:num w:numId="9">
    <w:abstractNumId w:val="26"/>
  </w:num>
  <w:num w:numId="10">
    <w:abstractNumId w:val="16"/>
  </w:num>
  <w:num w:numId="11">
    <w:abstractNumId w:val="2"/>
  </w:num>
  <w:num w:numId="12">
    <w:abstractNumId w:val="15"/>
  </w:num>
  <w:num w:numId="13">
    <w:abstractNumId w:val="7"/>
  </w:num>
  <w:num w:numId="14">
    <w:abstractNumId w:val="10"/>
  </w:num>
  <w:num w:numId="15">
    <w:abstractNumId w:val="19"/>
  </w:num>
  <w:num w:numId="16">
    <w:abstractNumId w:val="4"/>
  </w:num>
  <w:num w:numId="17">
    <w:abstractNumId w:val="12"/>
  </w:num>
  <w:num w:numId="18">
    <w:abstractNumId w:val="23"/>
  </w:num>
  <w:num w:numId="19">
    <w:abstractNumId w:val="3"/>
  </w:num>
  <w:num w:numId="20">
    <w:abstractNumId w:val="18"/>
  </w:num>
  <w:num w:numId="21">
    <w:abstractNumId w:val="32"/>
  </w:num>
  <w:num w:numId="22">
    <w:abstractNumId w:val="14"/>
  </w:num>
  <w:num w:numId="23">
    <w:abstractNumId w:val="30"/>
  </w:num>
  <w:num w:numId="24">
    <w:abstractNumId w:val="0"/>
  </w:num>
  <w:num w:numId="25">
    <w:abstractNumId w:val="27"/>
  </w:num>
  <w:num w:numId="26">
    <w:abstractNumId w:val="13"/>
  </w:num>
  <w:num w:numId="27">
    <w:abstractNumId w:val="5"/>
  </w:num>
  <w:num w:numId="28">
    <w:abstractNumId w:val="8"/>
  </w:num>
  <w:num w:numId="29">
    <w:abstractNumId w:val="9"/>
  </w:num>
  <w:num w:numId="30">
    <w:abstractNumId w:val="28"/>
  </w:num>
  <w:num w:numId="31">
    <w:abstractNumId w:val="25"/>
  </w:num>
  <w:num w:numId="32">
    <w:abstractNumId w:val="34"/>
  </w:num>
  <w:num w:numId="33">
    <w:abstractNumId w:val="17"/>
  </w:num>
  <w:num w:numId="34">
    <w:abstractNumId w:val="21"/>
  </w:num>
  <w:num w:numId="35">
    <w:abstractNumId w:val="1"/>
  </w:num>
  <w:num w:numId="36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77E"/>
    <w:rsid w:val="00003833"/>
    <w:rsid w:val="0001660F"/>
    <w:rsid w:val="00057F04"/>
    <w:rsid w:val="000660BB"/>
    <w:rsid w:val="0007468C"/>
    <w:rsid w:val="000856FF"/>
    <w:rsid w:val="000E1653"/>
    <w:rsid w:val="000E2FA0"/>
    <w:rsid w:val="000F4A74"/>
    <w:rsid w:val="00117E39"/>
    <w:rsid w:val="001323E7"/>
    <w:rsid w:val="00147184"/>
    <w:rsid w:val="001700B0"/>
    <w:rsid w:val="00171B42"/>
    <w:rsid w:val="001732AB"/>
    <w:rsid w:val="00193520"/>
    <w:rsid w:val="00194E2D"/>
    <w:rsid w:val="00196254"/>
    <w:rsid w:val="001A168F"/>
    <w:rsid w:val="001A4734"/>
    <w:rsid w:val="001B2F4F"/>
    <w:rsid w:val="001C47A5"/>
    <w:rsid w:val="001C5875"/>
    <w:rsid w:val="001D7FE7"/>
    <w:rsid w:val="001E3407"/>
    <w:rsid w:val="001F7E1A"/>
    <w:rsid w:val="00217BC8"/>
    <w:rsid w:val="00223415"/>
    <w:rsid w:val="0023525A"/>
    <w:rsid w:val="00240016"/>
    <w:rsid w:val="002414B4"/>
    <w:rsid w:val="00245088"/>
    <w:rsid w:val="0025259C"/>
    <w:rsid w:val="0025396B"/>
    <w:rsid w:val="00260AE8"/>
    <w:rsid w:val="00264936"/>
    <w:rsid w:val="00264AD1"/>
    <w:rsid w:val="002A189A"/>
    <w:rsid w:val="00305A60"/>
    <w:rsid w:val="00311F2A"/>
    <w:rsid w:val="00321C16"/>
    <w:rsid w:val="00321DA6"/>
    <w:rsid w:val="00326D9D"/>
    <w:rsid w:val="00333FEB"/>
    <w:rsid w:val="00362DE9"/>
    <w:rsid w:val="003762F8"/>
    <w:rsid w:val="003837AF"/>
    <w:rsid w:val="00386B57"/>
    <w:rsid w:val="003A7AFD"/>
    <w:rsid w:val="003B3D1F"/>
    <w:rsid w:val="003B4885"/>
    <w:rsid w:val="003E648D"/>
    <w:rsid w:val="00405A27"/>
    <w:rsid w:val="0040782F"/>
    <w:rsid w:val="0043776A"/>
    <w:rsid w:val="004409A9"/>
    <w:rsid w:val="004414BF"/>
    <w:rsid w:val="00460BF8"/>
    <w:rsid w:val="0046569D"/>
    <w:rsid w:val="0046690F"/>
    <w:rsid w:val="004677B0"/>
    <w:rsid w:val="004712F6"/>
    <w:rsid w:val="00474630"/>
    <w:rsid w:val="004A57A3"/>
    <w:rsid w:val="004C3315"/>
    <w:rsid w:val="004C6ED6"/>
    <w:rsid w:val="004D00B1"/>
    <w:rsid w:val="004D69C1"/>
    <w:rsid w:val="004E2529"/>
    <w:rsid w:val="004E6FEF"/>
    <w:rsid w:val="00517639"/>
    <w:rsid w:val="005210B9"/>
    <w:rsid w:val="005334D8"/>
    <w:rsid w:val="005454E2"/>
    <w:rsid w:val="00553885"/>
    <w:rsid w:val="005614F1"/>
    <w:rsid w:val="00581B5B"/>
    <w:rsid w:val="00584095"/>
    <w:rsid w:val="005A1D04"/>
    <w:rsid w:val="005C0C81"/>
    <w:rsid w:val="005C29C1"/>
    <w:rsid w:val="005D7880"/>
    <w:rsid w:val="00600227"/>
    <w:rsid w:val="00603D9C"/>
    <w:rsid w:val="00605677"/>
    <w:rsid w:val="006079BF"/>
    <w:rsid w:val="00613A5F"/>
    <w:rsid w:val="00633CE6"/>
    <w:rsid w:val="006814EF"/>
    <w:rsid w:val="006849DD"/>
    <w:rsid w:val="00691C1D"/>
    <w:rsid w:val="00693D37"/>
    <w:rsid w:val="006A3CB3"/>
    <w:rsid w:val="006C1E59"/>
    <w:rsid w:val="006D12E6"/>
    <w:rsid w:val="006D642C"/>
    <w:rsid w:val="006D6E5B"/>
    <w:rsid w:val="006E1DBA"/>
    <w:rsid w:val="006E4B1B"/>
    <w:rsid w:val="00707744"/>
    <w:rsid w:val="00714455"/>
    <w:rsid w:val="007179D9"/>
    <w:rsid w:val="00717ECD"/>
    <w:rsid w:val="007207CE"/>
    <w:rsid w:val="00722A1A"/>
    <w:rsid w:val="00751931"/>
    <w:rsid w:val="00753223"/>
    <w:rsid w:val="00772574"/>
    <w:rsid w:val="00786100"/>
    <w:rsid w:val="00787E7B"/>
    <w:rsid w:val="00787E93"/>
    <w:rsid w:val="0079718F"/>
    <w:rsid w:val="007B3605"/>
    <w:rsid w:val="007B39BD"/>
    <w:rsid w:val="007B7830"/>
    <w:rsid w:val="007C2614"/>
    <w:rsid w:val="007C2E4C"/>
    <w:rsid w:val="007C54E3"/>
    <w:rsid w:val="007D2217"/>
    <w:rsid w:val="007D73D6"/>
    <w:rsid w:val="007E10AC"/>
    <w:rsid w:val="007E2A4D"/>
    <w:rsid w:val="007E4E2C"/>
    <w:rsid w:val="007F1165"/>
    <w:rsid w:val="008045A7"/>
    <w:rsid w:val="00804D7F"/>
    <w:rsid w:val="00816E7D"/>
    <w:rsid w:val="00843CDB"/>
    <w:rsid w:val="00871330"/>
    <w:rsid w:val="00880F52"/>
    <w:rsid w:val="008A3DB9"/>
    <w:rsid w:val="008A5E6A"/>
    <w:rsid w:val="008A601F"/>
    <w:rsid w:val="008C5340"/>
    <w:rsid w:val="008D2E45"/>
    <w:rsid w:val="008F523B"/>
    <w:rsid w:val="00912536"/>
    <w:rsid w:val="009178FF"/>
    <w:rsid w:val="00920B75"/>
    <w:rsid w:val="00925027"/>
    <w:rsid w:val="00933579"/>
    <w:rsid w:val="00961914"/>
    <w:rsid w:val="00992642"/>
    <w:rsid w:val="009A077E"/>
    <w:rsid w:val="009A4E05"/>
    <w:rsid w:val="009B364A"/>
    <w:rsid w:val="009B5050"/>
    <w:rsid w:val="009E746F"/>
    <w:rsid w:val="00A0155E"/>
    <w:rsid w:val="00A022EF"/>
    <w:rsid w:val="00A1040F"/>
    <w:rsid w:val="00A12CEF"/>
    <w:rsid w:val="00A32FE9"/>
    <w:rsid w:val="00A4431D"/>
    <w:rsid w:val="00A46D41"/>
    <w:rsid w:val="00A5371F"/>
    <w:rsid w:val="00A576DA"/>
    <w:rsid w:val="00A71782"/>
    <w:rsid w:val="00A86CAD"/>
    <w:rsid w:val="00A93346"/>
    <w:rsid w:val="00AB515A"/>
    <w:rsid w:val="00AB6B11"/>
    <w:rsid w:val="00AD0832"/>
    <w:rsid w:val="00B21FA9"/>
    <w:rsid w:val="00B23844"/>
    <w:rsid w:val="00B30116"/>
    <w:rsid w:val="00B40B0C"/>
    <w:rsid w:val="00B54FF7"/>
    <w:rsid w:val="00B74F3D"/>
    <w:rsid w:val="00B96BDF"/>
    <w:rsid w:val="00BC1D82"/>
    <w:rsid w:val="00BC2554"/>
    <w:rsid w:val="00BE12D5"/>
    <w:rsid w:val="00BE3873"/>
    <w:rsid w:val="00BF2F52"/>
    <w:rsid w:val="00BF6C5B"/>
    <w:rsid w:val="00C0061F"/>
    <w:rsid w:val="00C16E5E"/>
    <w:rsid w:val="00C314F2"/>
    <w:rsid w:val="00C363D8"/>
    <w:rsid w:val="00C37F1D"/>
    <w:rsid w:val="00C57864"/>
    <w:rsid w:val="00C70821"/>
    <w:rsid w:val="00C73566"/>
    <w:rsid w:val="00C809EB"/>
    <w:rsid w:val="00C826C2"/>
    <w:rsid w:val="00C91616"/>
    <w:rsid w:val="00C92EF2"/>
    <w:rsid w:val="00CA692B"/>
    <w:rsid w:val="00CC3FA2"/>
    <w:rsid w:val="00D153EC"/>
    <w:rsid w:val="00D24B36"/>
    <w:rsid w:val="00D318A0"/>
    <w:rsid w:val="00D474D0"/>
    <w:rsid w:val="00D47E6B"/>
    <w:rsid w:val="00D51076"/>
    <w:rsid w:val="00D56C7D"/>
    <w:rsid w:val="00D622A7"/>
    <w:rsid w:val="00D62AFA"/>
    <w:rsid w:val="00D65D56"/>
    <w:rsid w:val="00D97A06"/>
    <w:rsid w:val="00DB0C0D"/>
    <w:rsid w:val="00DB5ECD"/>
    <w:rsid w:val="00DB73C9"/>
    <w:rsid w:val="00DC7C81"/>
    <w:rsid w:val="00DD29A7"/>
    <w:rsid w:val="00DD65E0"/>
    <w:rsid w:val="00DF112D"/>
    <w:rsid w:val="00DF3BB4"/>
    <w:rsid w:val="00E07D88"/>
    <w:rsid w:val="00E104E2"/>
    <w:rsid w:val="00E22C30"/>
    <w:rsid w:val="00E23401"/>
    <w:rsid w:val="00E2691E"/>
    <w:rsid w:val="00E44E8A"/>
    <w:rsid w:val="00E50E00"/>
    <w:rsid w:val="00E54E94"/>
    <w:rsid w:val="00E5582F"/>
    <w:rsid w:val="00E60983"/>
    <w:rsid w:val="00E6381A"/>
    <w:rsid w:val="00E84A64"/>
    <w:rsid w:val="00E942D7"/>
    <w:rsid w:val="00EA37C6"/>
    <w:rsid w:val="00EC29F3"/>
    <w:rsid w:val="00EC7C40"/>
    <w:rsid w:val="00ED0793"/>
    <w:rsid w:val="00ED5DFF"/>
    <w:rsid w:val="00F06A84"/>
    <w:rsid w:val="00F1215F"/>
    <w:rsid w:val="00F223A5"/>
    <w:rsid w:val="00F26C8F"/>
    <w:rsid w:val="00F33C2B"/>
    <w:rsid w:val="00F33D84"/>
    <w:rsid w:val="00F379E6"/>
    <w:rsid w:val="00F46774"/>
    <w:rsid w:val="00F600E1"/>
    <w:rsid w:val="00F63173"/>
    <w:rsid w:val="00F72C21"/>
    <w:rsid w:val="00FA23CD"/>
    <w:rsid w:val="00FC2B86"/>
    <w:rsid w:val="00FD1C5F"/>
    <w:rsid w:val="00FD57E4"/>
    <w:rsid w:val="00FF288E"/>
    <w:rsid w:val="00FF3AC7"/>
    <w:rsid w:val="00FF4354"/>
    <w:rsid w:val="00FF6B9A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F7E1A"/>
    <w:pPr>
      <w:keepNext/>
      <w:spacing w:after="0" w:line="240" w:lineRule="auto"/>
      <w:ind w:firstLine="4500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63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B9A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color w:val="000000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1F7E1A"/>
    <w:rPr>
      <w:rFonts w:ascii="Times New Roman" w:eastAsia="Times New Roman" w:hAnsi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1F7E1A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1F7E1A"/>
    <w:rPr>
      <w:rFonts w:ascii="Times New Roman" w:eastAsia="Times New Roman" w:hAnsi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450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4508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450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45088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691C1D"/>
  </w:style>
  <w:style w:type="character" w:customStyle="1" w:styleId="Nagwek2Znak">
    <w:name w:val="Nagłówek 2 Znak"/>
    <w:link w:val="Nagwek2"/>
    <w:uiPriority w:val="9"/>
    <w:rsid w:val="005176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wyniki">
    <w:name w:val="wyniki"/>
    <w:rsid w:val="00693D37"/>
  </w:style>
  <w:style w:type="paragraph" w:styleId="Akapitzlist">
    <w:name w:val="List Paragraph"/>
    <w:basedOn w:val="Normalny"/>
    <w:uiPriority w:val="34"/>
    <w:qFormat/>
    <w:rsid w:val="00693D37"/>
    <w:pPr>
      <w:ind w:left="720"/>
      <w:contextualSpacing/>
    </w:pPr>
  </w:style>
  <w:style w:type="paragraph" w:styleId="NormalnyWeb">
    <w:name w:val="Normal (Web)"/>
    <w:basedOn w:val="Normalny"/>
    <w:semiHidden/>
    <w:unhideWhenUsed/>
    <w:rsid w:val="00693D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E10A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7E10AC"/>
    <w:rPr>
      <w:sz w:val="16"/>
      <w:szCs w:val="16"/>
      <w:lang w:eastAsia="en-US"/>
    </w:rPr>
  </w:style>
  <w:style w:type="character" w:styleId="Hipercze">
    <w:name w:val="Hyperlink"/>
    <w:uiPriority w:val="99"/>
    <w:unhideWhenUsed/>
    <w:rsid w:val="00772574"/>
    <w:rPr>
      <w:color w:val="0000FF"/>
      <w:u w:val="single"/>
    </w:rPr>
  </w:style>
  <w:style w:type="character" w:customStyle="1" w:styleId="Nagwek3Znak">
    <w:name w:val="Nagłówek 3 Znak"/>
    <w:link w:val="Nagwek3"/>
    <w:uiPriority w:val="9"/>
    <w:semiHidden/>
    <w:rsid w:val="00FF6B9A"/>
    <w:rPr>
      <w:rFonts w:ascii="Cambria" w:eastAsia="Times New Roman" w:hAnsi="Cambria"/>
      <w:b/>
      <w:bCs/>
      <w:color w:val="000000"/>
      <w:sz w:val="26"/>
      <w:szCs w:val="26"/>
    </w:rPr>
  </w:style>
  <w:style w:type="character" w:styleId="Pogrubienie">
    <w:name w:val="Strong"/>
    <w:aliases w:val="Tekst treści + 13,5 pt,Małe litery"/>
    <w:qFormat/>
    <w:rsid w:val="00FF6B9A"/>
    <w:rPr>
      <w:rFonts w:ascii="Arial" w:hAnsi="Arial" w:cs="Arial"/>
      <w:smallCaps/>
      <w:spacing w:val="0"/>
      <w:sz w:val="27"/>
      <w:szCs w:val="27"/>
    </w:rPr>
  </w:style>
  <w:style w:type="character" w:customStyle="1" w:styleId="Teksttreci84">
    <w:name w:val="Tekst treści (8)4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41">
    <w:name w:val="Tekst treści41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40">
    <w:name w:val="Tekst treści40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6">
    <w:name w:val="Nagłówek #2 (2)6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Nagwek213">
    <w:name w:val="Nagłówek #213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6">
    <w:name w:val="Tekst treści36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5">
    <w:name w:val="Tekst treści35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11">
    <w:name w:val="Nagłówek #211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4">
    <w:name w:val="Tekst treści34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5">
    <w:name w:val="Nagłówek #2 (2)5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Nagwek210">
    <w:name w:val="Nagłówek #210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2">
    <w:name w:val="Tekst treści32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9">
    <w:name w:val="Nagłówek #29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0">
    <w:name w:val="Tekst treści30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7">
    <w:name w:val="Nagłówek #27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6">
    <w:name w:val="Nagłówek #26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26">
    <w:name w:val="Tekst treści26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22">
    <w:name w:val="Tekst treści22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20">
    <w:name w:val="Tekst treści20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17">
    <w:name w:val="Tekst treści17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5">
    <w:name w:val="Nagłówek #25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15">
    <w:name w:val="Tekst treści15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13">
    <w:name w:val="Tekst treści13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4">
    <w:name w:val="Nagłówek #24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93">
    <w:name w:val="Tekst treści (9)3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92">
    <w:name w:val="Tekst treści (9)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83">
    <w:name w:val="Tekst treści (8)3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7">
    <w:name w:val="Tekst treści7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5">
    <w:name w:val="Tekst treści5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">
    <w:name w:val="Nagłówek #2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115">
    <w:name w:val="Tekst treści (11)5"/>
    <w:rsid w:val="00FF6B9A"/>
    <w:rPr>
      <w:rFonts w:ascii="Arial" w:hAnsi="Arial" w:cs="Arial"/>
      <w:spacing w:val="0"/>
      <w:sz w:val="19"/>
      <w:szCs w:val="19"/>
    </w:rPr>
  </w:style>
  <w:style w:type="paragraph" w:customStyle="1" w:styleId="Teksttreci81">
    <w:name w:val="Tekst treści (8)1"/>
    <w:basedOn w:val="Normalny"/>
    <w:link w:val="Teksttreci81Znak"/>
    <w:rsid w:val="00FF6B9A"/>
    <w:pPr>
      <w:shd w:val="clear" w:color="auto" w:fill="FFFFFF"/>
      <w:spacing w:after="660" w:line="240" w:lineRule="atLeast"/>
      <w:ind w:hanging="940"/>
    </w:pPr>
    <w:rPr>
      <w:rFonts w:ascii="Arial" w:eastAsia="Arial Unicode MS" w:hAnsi="Arial"/>
      <w:b/>
      <w:bCs/>
      <w:lang w:eastAsia="pl-PL"/>
    </w:rPr>
  </w:style>
  <w:style w:type="paragraph" w:customStyle="1" w:styleId="Teksttreci1">
    <w:name w:val="Tekst treści1"/>
    <w:basedOn w:val="Normalny"/>
    <w:rsid w:val="00FF6B9A"/>
    <w:pPr>
      <w:shd w:val="clear" w:color="auto" w:fill="FFFFFF"/>
      <w:spacing w:after="0" w:line="278" w:lineRule="exact"/>
      <w:ind w:hanging="640"/>
      <w:jc w:val="both"/>
    </w:pPr>
    <w:rPr>
      <w:rFonts w:ascii="Arial" w:eastAsia="Arial Unicode MS" w:hAnsi="Arial"/>
      <w:lang w:eastAsia="pl-PL"/>
    </w:rPr>
  </w:style>
  <w:style w:type="paragraph" w:customStyle="1" w:styleId="Teksttreci91">
    <w:name w:val="Tekst treści (9)1"/>
    <w:basedOn w:val="Normalny"/>
    <w:rsid w:val="00FF6B9A"/>
    <w:pPr>
      <w:shd w:val="clear" w:color="auto" w:fill="FFFFFF"/>
      <w:spacing w:before="60" w:after="0" w:line="278" w:lineRule="exact"/>
      <w:ind w:hanging="640"/>
      <w:jc w:val="both"/>
    </w:pPr>
    <w:rPr>
      <w:rFonts w:ascii="Arial" w:eastAsia="Arial Unicode MS" w:hAnsi="Arial"/>
      <w:b/>
      <w:bCs/>
      <w:i/>
      <w:iCs/>
      <w:lang w:eastAsia="pl-PL"/>
    </w:rPr>
  </w:style>
  <w:style w:type="paragraph" w:customStyle="1" w:styleId="Nagwek221">
    <w:name w:val="Nagłówek #2 (2)1"/>
    <w:basedOn w:val="Normalny"/>
    <w:rsid w:val="00FF6B9A"/>
    <w:pPr>
      <w:shd w:val="clear" w:color="auto" w:fill="FFFFFF"/>
      <w:spacing w:before="540" w:after="360" w:line="240" w:lineRule="atLeast"/>
      <w:ind w:hanging="960"/>
      <w:jc w:val="both"/>
      <w:outlineLvl w:val="1"/>
    </w:pPr>
    <w:rPr>
      <w:rFonts w:ascii="Arial" w:eastAsia="Arial Unicode MS" w:hAnsi="Arial"/>
      <w:b/>
      <w:bCs/>
      <w:lang w:eastAsia="pl-PL"/>
    </w:rPr>
  </w:style>
  <w:style w:type="paragraph" w:customStyle="1" w:styleId="Nagwek21">
    <w:name w:val="Nagłówek #21"/>
    <w:basedOn w:val="Normalny"/>
    <w:rsid w:val="00FF6B9A"/>
    <w:pPr>
      <w:shd w:val="clear" w:color="auto" w:fill="FFFFFF"/>
      <w:spacing w:before="120" w:after="0" w:line="283" w:lineRule="exact"/>
      <w:ind w:hanging="660"/>
      <w:jc w:val="both"/>
      <w:outlineLvl w:val="1"/>
    </w:pPr>
    <w:rPr>
      <w:rFonts w:ascii="Arial" w:eastAsia="Arial Unicode MS" w:hAnsi="Arial"/>
      <w:b/>
      <w:bCs/>
      <w:i/>
      <w:iCs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F6B9A"/>
    <w:pPr>
      <w:spacing w:after="0" w:line="240" w:lineRule="auto"/>
    </w:pPr>
    <w:rPr>
      <w:rFonts w:ascii="Arial Unicode MS" w:eastAsia="Arial Unicode MS" w:hAnsi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FF6B9A"/>
    <w:rPr>
      <w:rFonts w:ascii="Arial Unicode MS" w:eastAsia="Arial Unicode MS" w:hAnsi="Arial Unicode MS"/>
      <w:color w:val="000000"/>
    </w:rPr>
  </w:style>
  <w:style w:type="character" w:styleId="Odwoanieprzypisudolnego">
    <w:name w:val="footnote reference"/>
    <w:semiHidden/>
    <w:rsid w:val="00FF6B9A"/>
    <w:rPr>
      <w:vertAlign w:val="superscript"/>
    </w:rPr>
  </w:style>
  <w:style w:type="paragraph" w:customStyle="1" w:styleId="AAA">
    <w:name w:val="AAA"/>
    <w:basedOn w:val="Teksttreci81"/>
    <w:link w:val="AAAZnak"/>
    <w:qFormat/>
    <w:rsid w:val="007B7830"/>
    <w:pPr>
      <w:numPr>
        <w:numId w:val="6"/>
      </w:numPr>
      <w:shd w:val="clear" w:color="auto" w:fill="auto"/>
      <w:spacing w:before="120" w:after="0" w:line="240" w:lineRule="auto"/>
      <w:ind w:right="43"/>
      <w:outlineLvl w:val="0"/>
    </w:pPr>
    <w:rPr>
      <w:rFonts w:ascii="Calibri" w:hAnsi="Calibri"/>
      <w:color w:val="4F81BD"/>
      <w:sz w:val="24"/>
    </w:rPr>
  </w:style>
  <w:style w:type="character" w:customStyle="1" w:styleId="Teksttreci81Znak">
    <w:name w:val="Tekst treści (8)1 Znak"/>
    <w:link w:val="Teksttreci81"/>
    <w:rsid w:val="007B7830"/>
    <w:rPr>
      <w:rFonts w:ascii="Arial" w:eastAsia="Arial Unicode MS" w:hAnsi="Arial"/>
      <w:b/>
      <w:bCs/>
      <w:sz w:val="22"/>
      <w:szCs w:val="22"/>
      <w:shd w:val="clear" w:color="auto" w:fill="FFFFFF"/>
    </w:rPr>
  </w:style>
  <w:style w:type="character" w:customStyle="1" w:styleId="AAAZnak">
    <w:name w:val="AAA Znak"/>
    <w:link w:val="AAA"/>
    <w:rsid w:val="007B7830"/>
    <w:rPr>
      <w:rFonts w:eastAsia="Arial Unicode MS"/>
      <w:b/>
      <w:bCs/>
      <w:color w:val="4F81BD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F7E1A"/>
    <w:pPr>
      <w:keepNext/>
      <w:spacing w:after="0" w:line="240" w:lineRule="auto"/>
      <w:ind w:firstLine="4500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63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B9A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color w:val="000000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1F7E1A"/>
    <w:rPr>
      <w:rFonts w:ascii="Times New Roman" w:eastAsia="Times New Roman" w:hAnsi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1F7E1A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1F7E1A"/>
    <w:rPr>
      <w:rFonts w:ascii="Times New Roman" w:eastAsia="Times New Roman" w:hAnsi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450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4508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450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45088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691C1D"/>
  </w:style>
  <w:style w:type="character" w:customStyle="1" w:styleId="Nagwek2Znak">
    <w:name w:val="Nagłówek 2 Znak"/>
    <w:link w:val="Nagwek2"/>
    <w:uiPriority w:val="9"/>
    <w:rsid w:val="005176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wyniki">
    <w:name w:val="wyniki"/>
    <w:rsid w:val="00693D37"/>
  </w:style>
  <w:style w:type="paragraph" w:styleId="Akapitzlist">
    <w:name w:val="List Paragraph"/>
    <w:basedOn w:val="Normalny"/>
    <w:uiPriority w:val="34"/>
    <w:qFormat/>
    <w:rsid w:val="00693D37"/>
    <w:pPr>
      <w:ind w:left="720"/>
      <w:contextualSpacing/>
    </w:pPr>
  </w:style>
  <w:style w:type="paragraph" w:styleId="NormalnyWeb">
    <w:name w:val="Normal (Web)"/>
    <w:basedOn w:val="Normalny"/>
    <w:semiHidden/>
    <w:unhideWhenUsed/>
    <w:rsid w:val="00693D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E10A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7E10AC"/>
    <w:rPr>
      <w:sz w:val="16"/>
      <w:szCs w:val="16"/>
      <w:lang w:eastAsia="en-US"/>
    </w:rPr>
  </w:style>
  <w:style w:type="character" w:styleId="Hipercze">
    <w:name w:val="Hyperlink"/>
    <w:uiPriority w:val="99"/>
    <w:unhideWhenUsed/>
    <w:rsid w:val="00772574"/>
    <w:rPr>
      <w:color w:val="0000FF"/>
      <w:u w:val="single"/>
    </w:rPr>
  </w:style>
  <w:style w:type="character" w:customStyle="1" w:styleId="Nagwek3Znak">
    <w:name w:val="Nagłówek 3 Znak"/>
    <w:link w:val="Nagwek3"/>
    <w:uiPriority w:val="9"/>
    <w:semiHidden/>
    <w:rsid w:val="00FF6B9A"/>
    <w:rPr>
      <w:rFonts w:ascii="Cambria" w:eastAsia="Times New Roman" w:hAnsi="Cambria"/>
      <w:b/>
      <w:bCs/>
      <w:color w:val="000000"/>
      <w:sz w:val="26"/>
      <w:szCs w:val="26"/>
    </w:rPr>
  </w:style>
  <w:style w:type="character" w:styleId="Pogrubienie">
    <w:name w:val="Strong"/>
    <w:aliases w:val="Tekst treści + 13,5 pt,Małe litery"/>
    <w:qFormat/>
    <w:rsid w:val="00FF6B9A"/>
    <w:rPr>
      <w:rFonts w:ascii="Arial" w:hAnsi="Arial" w:cs="Arial"/>
      <w:smallCaps/>
      <w:spacing w:val="0"/>
      <w:sz w:val="27"/>
      <w:szCs w:val="27"/>
    </w:rPr>
  </w:style>
  <w:style w:type="character" w:customStyle="1" w:styleId="Teksttreci84">
    <w:name w:val="Tekst treści (8)4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41">
    <w:name w:val="Tekst treści41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40">
    <w:name w:val="Tekst treści40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6">
    <w:name w:val="Nagłówek #2 (2)6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Nagwek213">
    <w:name w:val="Nagłówek #213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6">
    <w:name w:val="Tekst treści36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5">
    <w:name w:val="Tekst treści35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11">
    <w:name w:val="Nagłówek #211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4">
    <w:name w:val="Tekst treści34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5">
    <w:name w:val="Nagłówek #2 (2)5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Nagwek210">
    <w:name w:val="Nagłówek #210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2">
    <w:name w:val="Tekst treści32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9">
    <w:name w:val="Nagłówek #29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0">
    <w:name w:val="Tekst treści30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7">
    <w:name w:val="Nagłówek #27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6">
    <w:name w:val="Nagłówek #26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26">
    <w:name w:val="Tekst treści26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22">
    <w:name w:val="Tekst treści22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20">
    <w:name w:val="Tekst treści20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17">
    <w:name w:val="Tekst treści17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5">
    <w:name w:val="Nagłówek #25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15">
    <w:name w:val="Tekst treści15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13">
    <w:name w:val="Tekst treści13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4">
    <w:name w:val="Nagłówek #24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93">
    <w:name w:val="Tekst treści (9)3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92">
    <w:name w:val="Tekst treści (9)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83">
    <w:name w:val="Tekst treści (8)3"/>
    <w:rsid w:val="00FF6B9A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7">
    <w:name w:val="Tekst treści7"/>
    <w:rsid w:val="00FF6B9A"/>
    <w:rPr>
      <w:rFonts w:ascii="Arial" w:hAnsi="Arial" w:cs="Arial"/>
      <w:spacing w:val="0"/>
      <w:sz w:val="22"/>
      <w:szCs w:val="22"/>
    </w:rPr>
  </w:style>
  <w:style w:type="character" w:customStyle="1" w:styleId="Teksttreci5">
    <w:name w:val="Tekst treści5"/>
    <w:rsid w:val="00FF6B9A"/>
    <w:rPr>
      <w:rFonts w:ascii="Arial" w:hAnsi="Arial" w:cs="Arial"/>
      <w:spacing w:val="0"/>
      <w:sz w:val="22"/>
      <w:szCs w:val="22"/>
    </w:rPr>
  </w:style>
  <w:style w:type="character" w:customStyle="1" w:styleId="Nagwek22">
    <w:name w:val="Nagłówek #22"/>
    <w:rsid w:val="00FF6B9A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115">
    <w:name w:val="Tekst treści (11)5"/>
    <w:rsid w:val="00FF6B9A"/>
    <w:rPr>
      <w:rFonts w:ascii="Arial" w:hAnsi="Arial" w:cs="Arial"/>
      <w:spacing w:val="0"/>
      <w:sz w:val="19"/>
      <w:szCs w:val="19"/>
    </w:rPr>
  </w:style>
  <w:style w:type="paragraph" w:customStyle="1" w:styleId="Teksttreci81">
    <w:name w:val="Tekst treści (8)1"/>
    <w:basedOn w:val="Normalny"/>
    <w:link w:val="Teksttreci81Znak"/>
    <w:rsid w:val="00FF6B9A"/>
    <w:pPr>
      <w:shd w:val="clear" w:color="auto" w:fill="FFFFFF"/>
      <w:spacing w:after="660" w:line="240" w:lineRule="atLeast"/>
      <w:ind w:hanging="940"/>
    </w:pPr>
    <w:rPr>
      <w:rFonts w:ascii="Arial" w:eastAsia="Arial Unicode MS" w:hAnsi="Arial"/>
      <w:b/>
      <w:bCs/>
      <w:lang w:eastAsia="pl-PL"/>
    </w:rPr>
  </w:style>
  <w:style w:type="paragraph" w:customStyle="1" w:styleId="Teksttreci1">
    <w:name w:val="Tekst treści1"/>
    <w:basedOn w:val="Normalny"/>
    <w:rsid w:val="00FF6B9A"/>
    <w:pPr>
      <w:shd w:val="clear" w:color="auto" w:fill="FFFFFF"/>
      <w:spacing w:after="0" w:line="278" w:lineRule="exact"/>
      <w:ind w:hanging="640"/>
      <w:jc w:val="both"/>
    </w:pPr>
    <w:rPr>
      <w:rFonts w:ascii="Arial" w:eastAsia="Arial Unicode MS" w:hAnsi="Arial"/>
      <w:lang w:eastAsia="pl-PL"/>
    </w:rPr>
  </w:style>
  <w:style w:type="paragraph" w:customStyle="1" w:styleId="Teksttreci91">
    <w:name w:val="Tekst treści (9)1"/>
    <w:basedOn w:val="Normalny"/>
    <w:rsid w:val="00FF6B9A"/>
    <w:pPr>
      <w:shd w:val="clear" w:color="auto" w:fill="FFFFFF"/>
      <w:spacing w:before="60" w:after="0" w:line="278" w:lineRule="exact"/>
      <w:ind w:hanging="640"/>
      <w:jc w:val="both"/>
    </w:pPr>
    <w:rPr>
      <w:rFonts w:ascii="Arial" w:eastAsia="Arial Unicode MS" w:hAnsi="Arial"/>
      <w:b/>
      <w:bCs/>
      <w:i/>
      <w:iCs/>
      <w:lang w:eastAsia="pl-PL"/>
    </w:rPr>
  </w:style>
  <w:style w:type="paragraph" w:customStyle="1" w:styleId="Nagwek221">
    <w:name w:val="Nagłówek #2 (2)1"/>
    <w:basedOn w:val="Normalny"/>
    <w:rsid w:val="00FF6B9A"/>
    <w:pPr>
      <w:shd w:val="clear" w:color="auto" w:fill="FFFFFF"/>
      <w:spacing w:before="540" w:after="360" w:line="240" w:lineRule="atLeast"/>
      <w:ind w:hanging="960"/>
      <w:jc w:val="both"/>
      <w:outlineLvl w:val="1"/>
    </w:pPr>
    <w:rPr>
      <w:rFonts w:ascii="Arial" w:eastAsia="Arial Unicode MS" w:hAnsi="Arial"/>
      <w:b/>
      <w:bCs/>
      <w:lang w:eastAsia="pl-PL"/>
    </w:rPr>
  </w:style>
  <w:style w:type="paragraph" w:customStyle="1" w:styleId="Nagwek21">
    <w:name w:val="Nagłówek #21"/>
    <w:basedOn w:val="Normalny"/>
    <w:rsid w:val="00FF6B9A"/>
    <w:pPr>
      <w:shd w:val="clear" w:color="auto" w:fill="FFFFFF"/>
      <w:spacing w:before="120" w:after="0" w:line="283" w:lineRule="exact"/>
      <w:ind w:hanging="660"/>
      <w:jc w:val="both"/>
      <w:outlineLvl w:val="1"/>
    </w:pPr>
    <w:rPr>
      <w:rFonts w:ascii="Arial" w:eastAsia="Arial Unicode MS" w:hAnsi="Arial"/>
      <w:b/>
      <w:bCs/>
      <w:i/>
      <w:iCs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F6B9A"/>
    <w:pPr>
      <w:spacing w:after="0" w:line="240" w:lineRule="auto"/>
    </w:pPr>
    <w:rPr>
      <w:rFonts w:ascii="Arial Unicode MS" w:eastAsia="Arial Unicode MS" w:hAnsi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FF6B9A"/>
    <w:rPr>
      <w:rFonts w:ascii="Arial Unicode MS" w:eastAsia="Arial Unicode MS" w:hAnsi="Arial Unicode MS"/>
      <w:color w:val="000000"/>
    </w:rPr>
  </w:style>
  <w:style w:type="character" w:styleId="Odwoanieprzypisudolnego">
    <w:name w:val="footnote reference"/>
    <w:semiHidden/>
    <w:rsid w:val="00FF6B9A"/>
    <w:rPr>
      <w:vertAlign w:val="superscript"/>
    </w:rPr>
  </w:style>
  <w:style w:type="paragraph" w:customStyle="1" w:styleId="AAA">
    <w:name w:val="AAA"/>
    <w:basedOn w:val="Teksttreci81"/>
    <w:link w:val="AAAZnak"/>
    <w:qFormat/>
    <w:rsid w:val="007B7830"/>
    <w:pPr>
      <w:numPr>
        <w:numId w:val="6"/>
      </w:numPr>
      <w:shd w:val="clear" w:color="auto" w:fill="auto"/>
      <w:spacing w:before="120" w:after="0" w:line="240" w:lineRule="auto"/>
      <w:ind w:right="43"/>
      <w:outlineLvl w:val="0"/>
    </w:pPr>
    <w:rPr>
      <w:rFonts w:ascii="Calibri" w:hAnsi="Calibri"/>
      <w:color w:val="4F81BD"/>
      <w:sz w:val="24"/>
    </w:rPr>
  </w:style>
  <w:style w:type="character" w:customStyle="1" w:styleId="Teksttreci81Znak">
    <w:name w:val="Tekst treści (8)1 Znak"/>
    <w:link w:val="Teksttreci81"/>
    <w:rsid w:val="007B7830"/>
    <w:rPr>
      <w:rFonts w:ascii="Arial" w:eastAsia="Arial Unicode MS" w:hAnsi="Arial"/>
      <w:b/>
      <w:bCs/>
      <w:sz w:val="22"/>
      <w:szCs w:val="22"/>
      <w:shd w:val="clear" w:color="auto" w:fill="FFFFFF"/>
    </w:rPr>
  </w:style>
  <w:style w:type="character" w:customStyle="1" w:styleId="AAAZnak">
    <w:name w:val="AAA Znak"/>
    <w:link w:val="AAA"/>
    <w:rsid w:val="007B7830"/>
    <w:rPr>
      <w:rFonts w:eastAsia="Arial Unicode MS"/>
      <w:b/>
      <w:bCs/>
      <w:color w:val="4F81BD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kurowska\Pulpit\papier%20Zast&#281;pcy%20Prezesa%20ds.%20Finansowy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B9E1E-7317-45E9-879A-AF7B54AD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Zastępcy Prezesa ds. Finansowych.dotx</Template>
  <TotalTime>4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test</cp:lastModifiedBy>
  <cp:revision>4</cp:revision>
  <cp:lastPrinted>2015-07-10T12:36:00Z</cp:lastPrinted>
  <dcterms:created xsi:type="dcterms:W3CDTF">2015-07-29T07:30:00Z</dcterms:created>
  <dcterms:modified xsi:type="dcterms:W3CDTF">2015-07-30T12:29:00Z</dcterms:modified>
</cp:coreProperties>
</file>