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0BB49" w14:textId="77777777" w:rsidR="000C6D07" w:rsidRDefault="000C6D07" w:rsidP="00666622">
      <w:pPr>
        <w:pStyle w:val="Nagwek2"/>
        <w:numPr>
          <w:ilvl w:val="0"/>
          <w:numId w:val="0"/>
        </w:numPr>
        <w:ind w:left="4395"/>
        <w:jc w:val="center"/>
        <w:rPr>
          <w:rFonts w:eastAsiaTheme="minorHAnsi"/>
          <w:b w:val="0"/>
          <w:bCs w:val="0"/>
          <w:sz w:val="22"/>
          <w:szCs w:val="22"/>
        </w:rPr>
      </w:pPr>
      <w:bookmarkStart w:id="0" w:name="_Hlk211510520"/>
      <w:r>
        <w:rPr>
          <w:rFonts w:eastAsiaTheme="minorHAnsi"/>
          <w:b w:val="0"/>
          <w:bCs w:val="0"/>
          <w:sz w:val="22"/>
          <w:szCs w:val="22"/>
        </w:rPr>
        <w:t>Załącznik nr 1 do Zapytania o wycenę szacunkową</w:t>
      </w:r>
    </w:p>
    <w:p w14:paraId="271DAAE6" w14:textId="77777777" w:rsidR="000C6D07" w:rsidRDefault="000C6D07" w:rsidP="000C6D07">
      <w:pPr>
        <w:pStyle w:val="Nagwek2"/>
        <w:numPr>
          <w:ilvl w:val="0"/>
          <w:numId w:val="0"/>
        </w:numPr>
        <w:ind w:left="720"/>
        <w:rPr>
          <w:rFonts w:eastAsiaTheme="minorHAnsi"/>
          <w:sz w:val="28"/>
          <w:szCs w:val="28"/>
        </w:rPr>
      </w:pPr>
    </w:p>
    <w:p w14:paraId="3832090E" w14:textId="77777777" w:rsidR="000C6D07" w:rsidRDefault="000C6D07" w:rsidP="000C6D07">
      <w:pPr>
        <w:pStyle w:val="Nagwek2"/>
        <w:numPr>
          <w:ilvl w:val="0"/>
          <w:numId w:val="0"/>
        </w:numPr>
        <w:ind w:left="2136" w:firstLine="696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Opis Przedmiotu Zamówienia</w:t>
      </w:r>
    </w:p>
    <w:bookmarkEnd w:id="0"/>
    <w:p w14:paraId="72922D35" w14:textId="77777777" w:rsidR="000C6D07" w:rsidRDefault="000C6D07" w:rsidP="000C6D07">
      <w:pPr>
        <w:rPr>
          <w:rFonts w:eastAsiaTheme="minorHAnsi"/>
        </w:rPr>
      </w:pPr>
    </w:p>
    <w:p w14:paraId="6CDD4343" w14:textId="77777777" w:rsidR="000C6D07" w:rsidRDefault="000C6D07" w:rsidP="000C6D07">
      <w:r>
        <w:t>Szanowni Państwo,</w:t>
      </w:r>
    </w:p>
    <w:p w14:paraId="7F6A48AA" w14:textId="77777777" w:rsidR="000C6D07" w:rsidRDefault="000C6D07" w:rsidP="000C6D07"/>
    <w:p w14:paraId="2B728E2E" w14:textId="77777777" w:rsidR="000C6D07" w:rsidRDefault="000C6D07" w:rsidP="000C6D07">
      <w:r>
        <w:t>Państwowy Fundusz Rehabilitacji Osób Niepełnosprawnych zwraca się z prośbą o przedstawienie informacji na temat szacunkowych kosztów przeprowadzenia skontrum zasobu aktowego w archiwum zakładowym.</w:t>
      </w:r>
    </w:p>
    <w:p w14:paraId="64C54E41" w14:textId="77777777" w:rsidR="000C6D07" w:rsidRDefault="000C6D07" w:rsidP="000C6D07">
      <w:r>
        <w:t>Przez skontrum, na potrzeby tego postępowania, rozumie się skontrolowanie przechowywanych przez archiwum zakładowe PFRON materiałów archiwalnych i dokumentacji niearchiwalnej na podstawie porównania stanu faktycznego z dostępnymi środkami ewidencyjnymi.</w:t>
      </w:r>
    </w:p>
    <w:p w14:paraId="005801C3" w14:textId="77777777" w:rsidR="000C6D07" w:rsidRDefault="000C6D07" w:rsidP="000C6D07">
      <w:r>
        <w:t>Wraz z wypełnioną tabelą prosilibyśmy o krótki opis wykonania czynności, które Państwo brali pod uwagę przy szacowaniu kosztu usługi, w celu przygotowania spójnego opisu przedmiotu zamówienia, którego to szacowanie jest pierwszym etapem.</w:t>
      </w:r>
    </w:p>
    <w:p w14:paraId="4B4849C4" w14:textId="77777777" w:rsidR="000C6D07" w:rsidRDefault="000C6D07" w:rsidP="000C6D07"/>
    <w:p w14:paraId="2F42B953" w14:textId="77777777" w:rsidR="000C6D07" w:rsidRDefault="000C6D07" w:rsidP="000C6D07">
      <w:r>
        <w:t>Aby ułatwić dobranie odpowiedniego rozwiązania poniżej wymieniamy podstawowe informacje na temat przechowywanego zasobu oraz możliwości wykonania usługi:</w:t>
      </w:r>
    </w:p>
    <w:p w14:paraId="2DCC7434" w14:textId="0BB2EFA8" w:rsidR="000C6D07" w:rsidRDefault="000C6D07" w:rsidP="000C6D07">
      <w:pPr>
        <w:pStyle w:val="Akapitzlist"/>
        <w:numPr>
          <w:ilvl w:val="0"/>
          <w:numId w:val="43"/>
        </w:numPr>
        <w:tabs>
          <w:tab w:val="left" w:pos="708"/>
        </w:tabs>
        <w:spacing w:after="120" w:line="276" w:lineRule="auto"/>
      </w:pPr>
      <w:r>
        <w:t>Wielkość zasobu to około 4</w:t>
      </w:r>
      <w:r w:rsidR="007A3B45">
        <w:t>4</w:t>
      </w:r>
      <w:r>
        <w:t>00 metrów bieżących;</w:t>
      </w:r>
    </w:p>
    <w:p w14:paraId="1792BA92" w14:textId="77777777" w:rsidR="000C6D07" w:rsidRDefault="000C6D07" w:rsidP="000C6D07">
      <w:pPr>
        <w:pStyle w:val="Akapitzlist"/>
        <w:numPr>
          <w:ilvl w:val="0"/>
          <w:numId w:val="43"/>
        </w:numPr>
        <w:tabs>
          <w:tab w:val="left" w:pos="708"/>
        </w:tabs>
        <w:spacing w:after="120" w:line="276" w:lineRule="auto"/>
      </w:pPr>
      <w:r>
        <w:t>Zasób znajduje się w lokalizacjach:</w:t>
      </w:r>
    </w:p>
    <w:p w14:paraId="730C380C" w14:textId="77777777" w:rsidR="000C6D07" w:rsidRDefault="000C6D07" w:rsidP="000C6D07">
      <w:pPr>
        <w:pStyle w:val="Akapitzlist"/>
        <w:numPr>
          <w:ilvl w:val="0"/>
          <w:numId w:val="44"/>
        </w:numPr>
        <w:tabs>
          <w:tab w:val="left" w:pos="708"/>
        </w:tabs>
        <w:spacing w:after="120" w:line="276" w:lineRule="auto"/>
      </w:pPr>
      <w:r>
        <w:t>Al. Jana Pawła II 13, Warszawa – około 300 mb.;</w:t>
      </w:r>
    </w:p>
    <w:p w14:paraId="36CF095D" w14:textId="1479AACC" w:rsidR="000C6D07" w:rsidRDefault="000C6D07" w:rsidP="000C6D07">
      <w:pPr>
        <w:pStyle w:val="Akapitzlist"/>
        <w:numPr>
          <w:ilvl w:val="0"/>
          <w:numId w:val="44"/>
        </w:numPr>
        <w:tabs>
          <w:tab w:val="left" w:pos="708"/>
        </w:tabs>
        <w:spacing w:after="120" w:line="276" w:lineRule="auto"/>
      </w:pPr>
      <w:r>
        <w:t xml:space="preserve">ul. Wojska Polskiego 20, Macierzysz – około </w:t>
      </w:r>
      <w:r w:rsidR="007A3B45">
        <w:t>41</w:t>
      </w:r>
      <w:r>
        <w:t>00 mb.</w:t>
      </w:r>
    </w:p>
    <w:p w14:paraId="3FA708EE" w14:textId="77777777" w:rsidR="000C6D07" w:rsidRDefault="000C6D07" w:rsidP="000C6D07">
      <w:pPr>
        <w:pStyle w:val="Akapitzlist"/>
        <w:numPr>
          <w:ilvl w:val="0"/>
          <w:numId w:val="43"/>
        </w:numPr>
        <w:tabs>
          <w:tab w:val="left" w:pos="708"/>
        </w:tabs>
        <w:spacing w:after="120" w:line="276" w:lineRule="auto"/>
      </w:pPr>
      <w:r>
        <w:t xml:space="preserve">Usługa może być wykonywana w dni robocze od poniedziałku do piątku w godzinach </w:t>
      </w:r>
    </w:p>
    <w:p w14:paraId="060E6BA1" w14:textId="77777777" w:rsidR="000C6D07" w:rsidRDefault="000C6D07" w:rsidP="000C6D07">
      <w:pPr>
        <w:pStyle w:val="Akapitzlist"/>
        <w:tabs>
          <w:tab w:val="left" w:pos="708"/>
        </w:tabs>
        <w:ind w:left="780"/>
      </w:pPr>
      <w:r>
        <w:t>7</w:t>
      </w:r>
      <w:r>
        <w:rPr>
          <w:u w:val="single"/>
          <w:vertAlign w:val="superscript"/>
        </w:rPr>
        <w:t>45</w:t>
      </w:r>
      <w:r>
        <w:t xml:space="preserve"> -15</w:t>
      </w:r>
      <w:r>
        <w:rPr>
          <w:u w:val="single"/>
          <w:vertAlign w:val="superscript"/>
        </w:rPr>
        <w:t>45</w:t>
      </w:r>
      <w:r>
        <w:t>;</w:t>
      </w:r>
    </w:p>
    <w:p w14:paraId="7243B8CE" w14:textId="77777777" w:rsidR="000C6D07" w:rsidRDefault="000C6D07" w:rsidP="000C6D07">
      <w:r>
        <w:t xml:space="preserve">Prosimy o oszacowanie ilości osób niezbędnych do wykonania usługi. </w:t>
      </w:r>
    </w:p>
    <w:p w14:paraId="2B15B551" w14:textId="235B2912" w:rsidR="000C6D07" w:rsidRDefault="000C6D07" w:rsidP="000C6D07">
      <w:r>
        <w:t>Jesteśmy świadomi, że zawarte powyżej informacje mogą być niewystarczające, aby prawidłowo oszacować koszt usługi dlatego w przypadku pytań prosimy kontaktować się z Panem Piotrem Mojnowskim (</w:t>
      </w:r>
      <w:hyperlink r:id="rId8" w:history="1">
        <w:r w:rsidR="006E19F4" w:rsidRPr="001276F5">
          <w:rPr>
            <w:rStyle w:val="Hipercze"/>
          </w:rPr>
          <w:t>piotr</w:t>
        </w:r>
        <w:r w:rsidR="007A3B45">
          <w:rPr>
            <w:rStyle w:val="Hipercze"/>
          </w:rPr>
          <w:t>.</w:t>
        </w:r>
        <w:r w:rsidR="006E19F4" w:rsidRPr="001276F5">
          <w:rPr>
            <w:rStyle w:val="Hipercze"/>
          </w:rPr>
          <w:t>mojnowski@pfron.gov.pl</w:t>
        </w:r>
      </w:hyperlink>
      <w:r>
        <w:t>) oraz Panem Marcinem Bieńkiem (</w:t>
      </w:r>
      <w:hyperlink r:id="rId9" w:history="1">
        <w:r w:rsidR="006E19F4" w:rsidRPr="001276F5">
          <w:rPr>
            <w:rStyle w:val="Hipercze"/>
          </w:rPr>
          <w:t>marcin.bieniek@pfron.gov.pl</w:t>
        </w:r>
      </w:hyperlink>
      <w:r>
        <w:t>). Zapraszamy do zapoznania się przez Państwa z zasobem i środkami ewidencyjnymi naszego archiwum zakładowego na miejscu ul. Wojska Polskiego 20, Macierzysz w dniu 1</w:t>
      </w:r>
      <w:r w:rsidR="00666622">
        <w:t>3</w:t>
      </w:r>
      <w:r>
        <w:t>.10.2026 o godzinie 12</w:t>
      </w:r>
      <w:r>
        <w:rPr>
          <w:u w:val="single"/>
          <w:vertAlign w:val="superscript"/>
        </w:rPr>
        <w:t>00</w:t>
      </w:r>
      <w:r>
        <w:t>.</w:t>
      </w:r>
    </w:p>
    <w:p w14:paraId="7AD9AF47" w14:textId="77777777" w:rsidR="000C6D07" w:rsidRDefault="000C6D07" w:rsidP="000C6D07"/>
    <w:p w14:paraId="0C26223E" w14:textId="3EFD7F37" w:rsidR="000C6D07" w:rsidRDefault="000C6D07" w:rsidP="000C6D07">
      <w:r>
        <w:t xml:space="preserve">Prosimy o przesłanie wypełnionej tabeli wraz z dokumentacją proponowanych rozwiązań do dnia 19.10.2026 r. drogą elektroniczną. na adres mailowy: </w:t>
      </w:r>
      <w:hyperlink r:id="rId10" w:history="1">
        <w:r>
          <w:rPr>
            <w:rStyle w:val="Hipercze"/>
          </w:rPr>
          <w:t>piotr.mojnowski@pfron.</w:t>
        </w:r>
        <w:r w:rsidR="006E19F4">
          <w:rPr>
            <w:rStyle w:val="Hipercze"/>
          </w:rPr>
          <w:t>gov</w:t>
        </w:r>
        <w:r>
          <w:rPr>
            <w:rStyle w:val="Hipercze"/>
          </w:rPr>
          <w:t>.pl</w:t>
        </w:r>
      </w:hyperlink>
      <w:r>
        <w:t xml:space="preserve"> oraz </w:t>
      </w:r>
      <w:hyperlink r:id="rId11" w:history="1">
        <w:r w:rsidR="006E19F4" w:rsidRPr="001276F5">
          <w:rPr>
            <w:rStyle w:val="Hipercze"/>
          </w:rPr>
          <w:t>marcin.bieniek@pfron.gov.pl</w:t>
        </w:r>
      </w:hyperlink>
      <w:r>
        <w:t xml:space="preserve"> .</w:t>
      </w:r>
    </w:p>
    <w:p w14:paraId="2DFC6A48" w14:textId="77777777" w:rsidR="000C6D07" w:rsidRDefault="000C6D07" w:rsidP="000C6D07"/>
    <w:p w14:paraId="47862A1E" w14:textId="77777777" w:rsidR="000C6D07" w:rsidRDefault="000C6D07" w:rsidP="000C6D07"/>
    <w:p w14:paraId="731BEDE2" w14:textId="77777777" w:rsidR="00CD4C7C" w:rsidRPr="000C6D07" w:rsidRDefault="00CD4C7C" w:rsidP="000C6D07"/>
    <w:sectPr w:rsidR="00CD4C7C" w:rsidRPr="000C6D07" w:rsidSect="00F406CB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902" w:right="1418" w:bottom="1418" w:left="1418" w:header="0" w:footer="34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7FF02" w14:textId="77777777" w:rsidR="00C31EEF" w:rsidRDefault="00C31EEF" w:rsidP="008D2F1F">
      <w:r>
        <w:separator/>
      </w:r>
    </w:p>
  </w:endnote>
  <w:endnote w:type="continuationSeparator" w:id="0">
    <w:p w14:paraId="66E666ED" w14:textId="77777777" w:rsidR="00C31EEF" w:rsidRDefault="00C31EEF" w:rsidP="008D2F1F">
      <w:r>
        <w:continuationSeparator/>
      </w:r>
    </w:p>
  </w:endnote>
  <w:endnote w:type="continuationNotice" w:id="1">
    <w:p w14:paraId="2C1A35F1" w14:textId="77777777" w:rsidR="00C31EEF" w:rsidRDefault="00C31E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81178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102F45" w14:textId="6D104640" w:rsidR="00D07661" w:rsidRDefault="004E5D5D" w:rsidP="004E5D5D">
            <w:pPr>
              <w:pStyle w:val="Stopka"/>
              <w:jc w:val="center"/>
            </w:pPr>
            <w:r w:rsidRPr="004E5D5D">
              <w:t xml:space="preserve">Strona </w:t>
            </w:r>
            <w:r w:rsidRPr="004E5D5D">
              <w:fldChar w:fldCharType="begin"/>
            </w:r>
            <w:r w:rsidRPr="004E5D5D">
              <w:instrText>PAGE</w:instrText>
            </w:r>
            <w:r w:rsidRPr="004E5D5D">
              <w:fldChar w:fldCharType="separate"/>
            </w:r>
            <w:r w:rsidRPr="004E5D5D">
              <w:t>2</w:t>
            </w:r>
            <w:r w:rsidRPr="004E5D5D">
              <w:fldChar w:fldCharType="end"/>
            </w:r>
            <w:r w:rsidRPr="004E5D5D">
              <w:t xml:space="preserve"> z </w:t>
            </w:r>
            <w:r w:rsidRPr="004E5D5D">
              <w:fldChar w:fldCharType="begin"/>
            </w:r>
            <w:r w:rsidRPr="004E5D5D">
              <w:instrText>NUMPAGES</w:instrText>
            </w:r>
            <w:r w:rsidRPr="004E5D5D">
              <w:fldChar w:fldCharType="separate"/>
            </w:r>
            <w:r w:rsidRPr="004E5D5D">
              <w:t>2</w:t>
            </w:r>
            <w:r w:rsidRPr="004E5D5D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DC092" w14:textId="77777777" w:rsidR="00D07661" w:rsidRDefault="00D07661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94E47C4" wp14:editId="6FFD285C">
          <wp:simplePos x="0" y="0"/>
          <wp:positionH relativeFrom="page">
            <wp:posOffset>26035</wp:posOffset>
          </wp:positionH>
          <wp:positionV relativeFrom="paragraph">
            <wp:posOffset>-317500</wp:posOffset>
          </wp:positionV>
          <wp:extent cx="7557685" cy="630644"/>
          <wp:effectExtent l="0" t="0" r="0" b="0"/>
          <wp:wrapNone/>
          <wp:docPr id="1865937035" name="Obraz 1865937035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98016" w14:textId="77777777" w:rsidR="00C31EEF" w:rsidRDefault="00C31EEF" w:rsidP="008D2F1F">
      <w:r>
        <w:separator/>
      </w:r>
    </w:p>
  </w:footnote>
  <w:footnote w:type="continuationSeparator" w:id="0">
    <w:p w14:paraId="0A0FAA1F" w14:textId="77777777" w:rsidR="00C31EEF" w:rsidRDefault="00C31EEF" w:rsidP="008D2F1F">
      <w:r>
        <w:continuationSeparator/>
      </w:r>
    </w:p>
  </w:footnote>
  <w:footnote w:type="continuationNotice" w:id="1">
    <w:p w14:paraId="5285289D" w14:textId="77777777" w:rsidR="00C31EEF" w:rsidRDefault="00C31E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391D" w14:textId="7FC5FB8F" w:rsidR="00F406CB" w:rsidRDefault="00F406CB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950AC5C" wp14:editId="0898F8CB">
          <wp:simplePos x="0" y="0"/>
          <wp:positionH relativeFrom="page">
            <wp:posOffset>62230</wp:posOffset>
          </wp:positionH>
          <wp:positionV relativeFrom="paragraph">
            <wp:posOffset>0</wp:posOffset>
          </wp:positionV>
          <wp:extent cx="7562848" cy="1045770"/>
          <wp:effectExtent l="0" t="0" r="635" b="2540"/>
          <wp:wrapNone/>
          <wp:docPr id="148688722" name="Obraz 1486887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CAB2" w14:textId="77777777" w:rsidR="00D07661" w:rsidRDefault="00D07661" w:rsidP="00132623">
    <w:pPr>
      <w:pStyle w:val="Podstawowyakapitowy"/>
      <w:spacing w:before="20" w:line="240" w:lineRule="auto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B4FD27E" wp14:editId="2B4C94A7">
          <wp:simplePos x="0" y="0"/>
          <wp:positionH relativeFrom="page">
            <wp:align>left</wp:align>
          </wp:positionH>
          <wp:positionV relativeFrom="paragraph">
            <wp:posOffset>-151130</wp:posOffset>
          </wp:positionV>
          <wp:extent cx="7562848" cy="1045770"/>
          <wp:effectExtent l="0" t="0" r="635" b="2540"/>
          <wp:wrapNone/>
          <wp:docPr id="1389413514" name="Obraz 1389413514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A12"/>
    <w:multiLevelType w:val="hybridMultilevel"/>
    <w:tmpl w:val="EF5EA476"/>
    <w:lvl w:ilvl="0" w:tplc="FFFFFFFF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525BC"/>
    <w:multiLevelType w:val="multilevel"/>
    <w:tmpl w:val="09369622"/>
    <w:lvl w:ilvl="0">
      <w:start w:val="1"/>
      <w:numFmt w:val="upperRoman"/>
      <w:lvlText w:val="%1."/>
      <w:lvlJc w:val="righ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04BD07B9"/>
    <w:multiLevelType w:val="hybridMultilevel"/>
    <w:tmpl w:val="B4C6956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D64C1"/>
    <w:multiLevelType w:val="hybridMultilevel"/>
    <w:tmpl w:val="09D446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478A0"/>
    <w:multiLevelType w:val="hybridMultilevel"/>
    <w:tmpl w:val="45008E8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8077D"/>
    <w:multiLevelType w:val="hybridMultilevel"/>
    <w:tmpl w:val="09D446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071171"/>
    <w:multiLevelType w:val="hybridMultilevel"/>
    <w:tmpl w:val="64429F8A"/>
    <w:lvl w:ilvl="0" w:tplc="87146F5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DB0E24D2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C9551F"/>
    <w:multiLevelType w:val="hybridMultilevel"/>
    <w:tmpl w:val="9282144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60B42"/>
    <w:multiLevelType w:val="hybridMultilevel"/>
    <w:tmpl w:val="3464371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49E196C"/>
    <w:multiLevelType w:val="hybridMultilevel"/>
    <w:tmpl w:val="CE58AD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6375C"/>
    <w:multiLevelType w:val="hybridMultilevel"/>
    <w:tmpl w:val="928214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D3DF2"/>
    <w:multiLevelType w:val="hybridMultilevel"/>
    <w:tmpl w:val="80244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F5470"/>
    <w:multiLevelType w:val="hybridMultilevel"/>
    <w:tmpl w:val="1AE2C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7EF"/>
    <w:multiLevelType w:val="hybridMultilevel"/>
    <w:tmpl w:val="D430D0CA"/>
    <w:lvl w:ilvl="0" w:tplc="04150017">
      <w:start w:val="1"/>
      <w:numFmt w:val="lowerLetter"/>
      <w:lvlText w:val="%1)"/>
      <w:lvlJc w:val="left"/>
      <w:pPr>
        <w:ind w:left="1713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27A8124C"/>
    <w:multiLevelType w:val="hybridMultilevel"/>
    <w:tmpl w:val="09D446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0770EA"/>
    <w:multiLevelType w:val="hybridMultilevel"/>
    <w:tmpl w:val="45008E8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8682E"/>
    <w:multiLevelType w:val="hybridMultilevel"/>
    <w:tmpl w:val="09D446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8432BB"/>
    <w:multiLevelType w:val="multilevel"/>
    <w:tmpl w:val="3A5C38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FAD0D56"/>
    <w:multiLevelType w:val="hybridMultilevel"/>
    <w:tmpl w:val="363E34C4"/>
    <w:lvl w:ilvl="0" w:tplc="04150011">
      <w:start w:val="1"/>
      <w:numFmt w:val="decimal"/>
      <w:lvlText w:val="%1)"/>
      <w:lvlJc w:val="left"/>
      <w:pPr>
        <w:ind w:left="1944" w:hanging="360"/>
      </w:pPr>
    </w:lvl>
    <w:lvl w:ilvl="1" w:tplc="FFFFFFFF" w:tentative="1">
      <w:start w:val="1"/>
      <w:numFmt w:val="lowerLetter"/>
      <w:lvlText w:val="%2."/>
      <w:lvlJc w:val="left"/>
      <w:pPr>
        <w:ind w:left="2664" w:hanging="360"/>
      </w:pPr>
    </w:lvl>
    <w:lvl w:ilvl="2" w:tplc="FFFFFFFF" w:tentative="1">
      <w:start w:val="1"/>
      <w:numFmt w:val="lowerRoman"/>
      <w:lvlText w:val="%3."/>
      <w:lvlJc w:val="right"/>
      <w:pPr>
        <w:ind w:left="3384" w:hanging="180"/>
      </w:pPr>
    </w:lvl>
    <w:lvl w:ilvl="3" w:tplc="FFFFFFFF" w:tentative="1">
      <w:start w:val="1"/>
      <w:numFmt w:val="decimal"/>
      <w:lvlText w:val="%4."/>
      <w:lvlJc w:val="left"/>
      <w:pPr>
        <w:ind w:left="4104" w:hanging="360"/>
      </w:pPr>
    </w:lvl>
    <w:lvl w:ilvl="4" w:tplc="FFFFFFFF" w:tentative="1">
      <w:start w:val="1"/>
      <w:numFmt w:val="lowerLetter"/>
      <w:lvlText w:val="%5."/>
      <w:lvlJc w:val="left"/>
      <w:pPr>
        <w:ind w:left="4824" w:hanging="360"/>
      </w:pPr>
    </w:lvl>
    <w:lvl w:ilvl="5" w:tplc="FFFFFFFF" w:tentative="1">
      <w:start w:val="1"/>
      <w:numFmt w:val="lowerRoman"/>
      <w:lvlText w:val="%6."/>
      <w:lvlJc w:val="right"/>
      <w:pPr>
        <w:ind w:left="5544" w:hanging="180"/>
      </w:pPr>
    </w:lvl>
    <w:lvl w:ilvl="6" w:tplc="FFFFFFFF" w:tentative="1">
      <w:start w:val="1"/>
      <w:numFmt w:val="decimal"/>
      <w:lvlText w:val="%7."/>
      <w:lvlJc w:val="left"/>
      <w:pPr>
        <w:ind w:left="6264" w:hanging="360"/>
      </w:pPr>
    </w:lvl>
    <w:lvl w:ilvl="7" w:tplc="FFFFFFFF" w:tentative="1">
      <w:start w:val="1"/>
      <w:numFmt w:val="lowerLetter"/>
      <w:lvlText w:val="%8."/>
      <w:lvlJc w:val="left"/>
      <w:pPr>
        <w:ind w:left="6984" w:hanging="360"/>
      </w:pPr>
    </w:lvl>
    <w:lvl w:ilvl="8" w:tplc="FFFFFFFF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19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B2765"/>
    <w:multiLevelType w:val="multilevel"/>
    <w:tmpl w:val="96E8E3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42B7A42"/>
    <w:multiLevelType w:val="multilevel"/>
    <w:tmpl w:val="5F5011A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714" w:hanging="714"/>
      </w:pPr>
      <w:rPr>
        <w:rFonts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714" w:hanging="714"/>
      </w:pPr>
      <w:rPr>
        <w:rFonts w:ascii="Calibri" w:hAnsi="Calibri" w:cs="Calibri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72" w:hanging="107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2" w15:restartNumberingAfterBreak="0">
    <w:nsid w:val="445231DD"/>
    <w:multiLevelType w:val="hybridMultilevel"/>
    <w:tmpl w:val="09D446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A042DA"/>
    <w:multiLevelType w:val="multilevel"/>
    <w:tmpl w:val="3A5C38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5C60C0C"/>
    <w:multiLevelType w:val="hybridMultilevel"/>
    <w:tmpl w:val="9282144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B04B0"/>
    <w:multiLevelType w:val="hybridMultilevel"/>
    <w:tmpl w:val="09D446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C3A1923"/>
    <w:multiLevelType w:val="hybridMultilevel"/>
    <w:tmpl w:val="19FE77CA"/>
    <w:lvl w:ilvl="0" w:tplc="D0EC941A">
      <w:start w:val="1"/>
      <w:numFmt w:val="decimal"/>
      <w:lvlText w:val="%1.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4FF535C6"/>
    <w:multiLevelType w:val="hybridMultilevel"/>
    <w:tmpl w:val="45008E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F1B7A"/>
    <w:multiLevelType w:val="hybridMultilevel"/>
    <w:tmpl w:val="BE4E6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F0935"/>
    <w:multiLevelType w:val="hybridMultilevel"/>
    <w:tmpl w:val="EF5EA476"/>
    <w:lvl w:ilvl="0" w:tplc="EA14971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94938"/>
    <w:multiLevelType w:val="hybridMultilevel"/>
    <w:tmpl w:val="6A36FB70"/>
    <w:lvl w:ilvl="0" w:tplc="ACF0E7A0">
      <w:start w:val="1"/>
      <w:numFmt w:val="bullet"/>
      <w:lvlText w:val="-"/>
      <w:lvlJc w:val="left"/>
      <w:pPr>
        <w:ind w:left="1713" w:hanging="360"/>
      </w:pPr>
      <w:rPr>
        <w:rFonts w:ascii="Courier New" w:hAnsi="Courier New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60E87AD1"/>
    <w:multiLevelType w:val="hybridMultilevel"/>
    <w:tmpl w:val="987EC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D4092"/>
    <w:multiLevelType w:val="hybridMultilevel"/>
    <w:tmpl w:val="A696684E"/>
    <w:lvl w:ilvl="0" w:tplc="0246902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7BA24CA"/>
    <w:multiLevelType w:val="hybridMultilevel"/>
    <w:tmpl w:val="0FCA2B3E"/>
    <w:lvl w:ilvl="0" w:tplc="E4B223C0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7F215C"/>
    <w:multiLevelType w:val="hybridMultilevel"/>
    <w:tmpl w:val="9886CF58"/>
    <w:lvl w:ilvl="0" w:tplc="04150013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1235A"/>
    <w:multiLevelType w:val="hybridMultilevel"/>
    <w:tmpl w:val="9CBEC3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0D644E"/>
    <w:multiLevelType w:val="multilevel"/>
    <w:tmpl w:val="2F1CB2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C3A7F1F"/>
    <w:multiLevelType w:val="multilevel"/>
    <w:tmpl w:val="64C07C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82063167">
    <w:abstractNumId w:val="1"/>
  </w:num>
  <w:num w:numId="2" w16cid:durableId="418213691">
    <w:abstractNumId w:val="12"/>
  </w:num>
  <w:num w:numId="3" w16cid:durableId="2096973257">
    <w:abstractNumId w:val="37"/>
  </w:num>
  <w:num w:numId="4" w16cid:durableId="2090300250">
    <w:abstractNumId w:val="2"/>
  </w:num>
  <w:num w:numId="5" w16cid:durableId="1991908036">
    <w:abstractNumId w:val="17"/>
  </w:num>
  <w:num w:numId="6" w16cid:durableId="476648210">
    <w:abstractNumId w:val="28"/>
  </w:num>
  <w:num w:numId="7" w16cid:durableId="614361139">
    <w:abstractNumId w:val="25"/>
  </w:num>
  <w:num w:numId="8" w16cid:durableId="673456065">
    <w:abstractNumId w:val="22"/>
  </w:num>
  <w:num w:numId="9" w16cid:durableId="673726210">
    <w:abstractNumId w:val="14"/>
  </w:num>
  <w:num w:numId="10" w16cid:durableId="2058242671">
    <w:abstractNumId w:val="16"/>
  </w:num>
  <w:num w:numId="11" w16cid:durableId="2047749648">
    <w:abstractNumId w:val="3"/>
  </w:num>
  <w:num w:numId="12" w16cid:durableId="87577300">
    <w:abstractNumId w:val="5"/>
  </w:num>
  <w:num w:numId="13" w16cid:durableId="1752695049">
    <w:abstractNumId w:val="23"/>
  </w:num>
  <w:num w:numId="14" w16cid:durableId="1069110119">
    <w:abstractNumId w:val="18"/>
  </w:num>
  <w:num w:numId="15" w16cid:durableId="416907218">
    <w:abstractNumId w:val="34"/>
  </w:num>
  <w:num w:numId="16" w16cid:durableId="1476216796">
    <w:abstractNumId w:val="9"/>
  </w:num>
  <w:num w:numId="17" w16cid:durableId="968317172">
    <w:abstractNumId w:val="29"/>
  </w:num>
  <w:num w:numId="18" w16cid:durableId="1454905133">
    <w:abstractNumId w:val="0"/>
  </w:num>
  <w:num w:numId="19" w16cid:durableId="1929579792">
    <w:abstractNumId w:val="27"/>
  </w:num>
  <w:num w:numId="20" w16cid:durableId="81923724">
    <w:abstractNumId w:val="15"/>
  </w:num>
  <w:num w:numId="21" w16cid:durableId="1785075975">
    <w:abstractNumId w:val="31"/>
  </w:num>
  <w:num w:numId="22" w16cid:durableId="1463310779">
    <w:abstractNumId w:val="4"/>
  </w:num>
  <w:num w:numId="23" w16cid:durableId="662977199">
    <w:abstractNumId w:val="8"/>
  </w:num>
  <w:num w:numId="24" w16cid:durableId="384378947">
    <w:abstractNumId w:val="30"/>
  </w:num>
  <w:num w:numId="25" w16cid:durableId="1362244073">
    <w:abstractNumId w:val="36"/>
  </w:num>
  <w:num w:numId="26" w16cid:durableId="79372973">
    <w:abstractNumId w:val="6"/>
  </w:num>
  <w:num w:numId="27" w16cid:durableId="2087922639">
    <w:abstractNumId w:val="33"/>
  </w:num>
  <w:num w:numId="28" w16cid:durableId="68962850">
    <w:abstractNumId w:val="10"/>
  </w:num>
  <w:num w:numId="29" w16cid:durableId="706100589">
    <w:abstractNumId w:val="11"/>
  </w:num>
  <w:num w:numId="30" w16cid:durableId="1239898243">
    <w:abstractNumId w:val="7"/>
  </w:num>
  <w:num w:numId="31" w16cid:durableId="1688217001">
    <w:abstractNumId w:val="24"/>
  </w:num>
  <w:num w:numId="32" w16cid:durableId="110054370">
    <w:abstractNumId w:val="13"/>
  </w:num>
  <w:num w:numId="33" w16cid:durableId="892960468">
    <w:abstractNumId w:val="33"/>
  </w:num>
  <w:num w:numId="34" w16cid:durableId="1545946103">
    <w:abstractNumId w:val="33"/>
  </w:num>
  <w:num w:numId="35" w16cid:durableId="2013753920">
    <w:abstractNumId w:val="33"/>
  </w:num>
  <w:num w:numId="36" w16cid:durableId="702638659">
    <w:abstractNumId w:val="33"/>
  </w:num>
  <w:num w:numId="37" w16cid:durableId="422604752">
    <w:abstractNumId w:val="20"/>
  </w:num>
  <w:num w:numId="38" w16cid:durableId="706611974">
    <w:abstractNumId w:val="33"/>
  </w:num>
  <w:num w:numId="39" w16cid:durableId="1726442374">
    <w:abstractNumId w:val="33"/>
  </w:num>
  <w:num w:numId="40" w16cid:durableId="1273827634">
    <w:abstractNumId w:val="35"/>
  </w:num>
  <w:num w:numId="41" w16cid:durableId="2120099543">
    <w:abstractNumId w:val="21"/>
  </w:num>
  <w:num w:numId="42" w16cid:durableId="8664807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7451092">
    <w:abstractNumId w:val="32"/>
  </w:num>
  <w:num w:numId="44" w16cid:durableId="9914456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C0"/>
    <w:rsid w:val="00021DB2"/>
    <w:rsid w:val="00031058"/>
    <w:rsid w:val="000416CA"/>
    <w:rsid w:val="00041FDA"/>
    <w:rsid w:val="000435F4"/>
    <w:rsid w:val="000477B4"/>
    <w:rsid w:val="00050604"/>
    <w:rsid w:val="00053CA8"/>
    <w:rsid w:val="00063CA4"/>
    <w:rsid w:val="00065135"/>
    <w:rsid w:val="000679C4"/>
    <w:rsid w:val="00077316"/>
    <w:rsid w:val="000778FC"/>
    <w:rsid w:val="00091E7E"/>
    <w:rsid w:val="00092842"/>
    <w:rsid w:val="000A34FB"/>
    <w:rsid w:val="000B09F4"/>
    <w:rsid w:val="000B1D9D"/>
    <w:rsid w:val="000B29E7"/>
    <w:rsid w:val="000C070A"/>
    <w:rsid w:val="000C6D07"/>
    <w:rsid w:val="000D4AB9"/>
    <w:rsid w:val="000F35FF"/>
    <w:rsid w:val="000F6692"/>
    <w:rsid w:val="00111DC3"/>
    <w:rsid w:val="0011796E"/>
    <w:rsid w:val="00122643"/>
    <w:rsid w:val="00132623"/>
    <w:rsid w:val="0014029D"/>
    <w:rsid w:val="001506C3"/>
    <w:rsid w:val="00161E95"/>
    <w:rsid w:val="00163201"/>
    <w:rsid w:val="00174BF2"/>
    <w:rsid w:val="0018202C"/>
    <w:rsid w:val="001857E5"/>
    <w:rsid w:val="00185D06"/>
    <w:rsid w:val="00192D62"/>
    <w:rsid w:val="0019354E"/>
    <w:rsid w:val="001A49E4"/>
    <w:rsid w:val="001A7E1B"/>
    <w:rsid w:val="001C3794"/>
    <w:rsid w:val="001D134A"/>
    <w:rsid w:val="001D3C1C"/>
    <w:rsid w:val="001E0FE6"/>
    <w:rsid w:val="001E4A8E"/>
    <w:rsid w:val="001F4FC5"/>
    <w:rsid w:val="001F70C8"/>
    <w:rsid w:val="0020432A"/>
    <w:rsid w:val="00212B6B"/>
    <w:rsid w:val="002153CD"/>
    <w:rsid w:val="00235EE7"/>
    <w:rsid w:val="002461E7"/>
    <w:rsid w:val="00250CF3"/>
    <w:rsid w:val="00265742"/>
    <w:rsid w:val="00270889"/>
    <w:rsid w:val="00281ACD"/>
    <w:rsid w:val="00285369"/>
    <w:rsid w:val="00292E9C"/>
    <w:rsid w:val="002A0122"/>
    <w:rsid w:val="002A3319"/>
    <w:rsid w:val="002C5776"/>
    <w:rsid w:val="002C6AFF"/>
    <w:rsid w:val="002D2710"/>
    <w:rsid w:val="002F0DB1"/>
    <w:rsid w:val="002F2377"/>
    <w:rsid w:val="002F74EA"/>
    <w:rsid w:val="00304848"/>
    <w:rsid w:val="0032268E"/>
    <w:rsid w:val="00323140"/>
    <w:rsid w:val="00324541"/>
    <w:rsid w:val="00324D21"/>
    <w:rsid w:val="003345C0"/>
    <w:rsid w:val="00342BCC"/>
    <w:rsid w:val="0034321A"/>
    <w:rsid w:val="003436A6"/>
    <w:rsid w:val="003506E3"/>
    <w:rsid w:val="0035572B"/>
    <w:rsid w:val="00357C9D"/>
    <w:rsid w:val="00357D2D"/>
    <w:rsid w:val="003635DB"/>
    <w:rsid w:val="00363EAD"/>
    <w:rsid w:val="00387E8F"/>
    <w:rsid w:val="00393F1E"/>
    <w:rsid w:val="0039599E"/>
    <w:rsid w:val="003A1C0A"/>
    <w:rsid w:val="003B48DF"/>
    <w:rsid w:val="003B68DC"/>
    <w:rsid w:val="003C0653"/>
    <w:rsid w:val="003D3189"/>
    <w:rsid w:val="003D60B7"/>
    <w:rsid w:val="003D622A"/>
    <w:rsid w:val="003E5F06"/>
    <w:rsid w:val="003E617F"/>
    <w:rsid w:val="0040030B"/>
    <w:rsid w:val="004013EA"/>
    <w:rsid w:val="0041072C"/>
    <w:rsid w:val="004124EF"/>
    <w:rsid w:val="0042138A"/>
    <w:rsid w:val="0043376A"/>
    <w:rsid w:val="00436169"/>
    <w:rsid w:val="0044155D"/>
    <w:rsid w:val="004477F2"/>
    <w:rsid w:val="004507A2"/>
    <w:rsid w:val="00454EFE"/>
    <w:rsid w:val="00454F14"/>
    <w:rsid w:val="00477F78"/>
    <w:rsid w:val="00480FB4"/>
    <w:rsid w:val="00482DD5"/>
    <w:rsid w:val="00485D76"/>
    <w:rsid w:val="004A230F"/>
    <w:rsid w:val="004A60DC"/>
    <w:rsid w:val="004B333E"/>
    <w:rsid w:val="004D7961"/>
    <w:rsid w:val="004E5D5D"/>
    <w:rsid w:val="00502415"/>
    <w:rsid w:val="005070F0"/>
    <w:rsid w:val="00521308"/>
    <w:rsid w:val="005271DB"/>
    <w:rsid w:val="00533D6F"/>
    <w:rsid w:val="00536C0D"/>
    <w:rsid w:val="00542AF9"/>
    <w:rsid w:val="00542D99"/>
    <w:rsid w:val="00546DEE"/>
    <w:rsid w:val="00567338"/>
    <w:rsid w:val="00567974"/>
    <w:rsid w:val="00570C4D"/>
    <w:rsid w:val="0057750F"/>
    <w:rsid w:val="005968C5"/>
    <w:rsid w:val="005A2A47"/>
    <w:rsid w:val="005A4ECE"/>
    <w:rsid w:val="005B018F"/>
    <w:rsid w:val="005B1247"/>
    <w:rsid w:val="005B4445"/>
    <w:rsid w:val="005B510C"/>
    <w:rsid w:val="005D125E"/>
    <w:rsid w:val="005E09D8"/>
    <w:rsid w:val="005E3BB0"/>
    <w:rsid w:val="005E585F"/>
    <w:rsid w:val="006010F0"/>
    <w:rsid w:val="0062731B"/>
    <w:rsid w:val="00631A33"/>
    <w:rsid w:val="00633FB3"/>
    <w:rsid w:val="00644574"/>
    <w:rsid w:val="00645141"/>
    <w:rsid w:val="00645BEE"/>
    <w:rsid w:val="006469DF"/>
    <w:rsid w:val="006525CE"/>
    <w:rsid w:val="006573BE"/>
    <w:rsid w:val="0066442A"/>
    <w:rsid w:val="00666622"/>
    <w:rsid w:val="00671961"/>
    <w:rsid w:val="006771E9"/>
    <w:rsid w:val="00685270"/>
    <w:rsid w:val="00685978"/>
    <w:rsid w:val="006931EF"/>
    <w:rsid w:val="006A310D"/>
    <w:rsid w:val="006A620B"/>
    <w:rsid w:val="006B3880"/>
    <w:rsid w:val="006B434B"/>
    <w:rsid w:val="006B59F7"/>
    <w:rsid w:val="006E19F4"/>
    <w:rsid w:val="006E25B1"/>
    <w:rsid w:val="006E38C6"/>
    <w:rsid w:val="006E60D7"/>
    <w:rsid w:val="006E6136"/>
    <w:rsid w:val="006F3289"/>
    <w:rsid w:val="006F4199"/>
    <w:rsid w:val="00700B5C"/>
    <w:rsid w:val="0070142F"/>
    <w:rsid w:val="007038E2"/>
    <w:rsid w:val="0072011A"/>
    <w:rsid w:val="00731527"/>
    <w:rsid w:val="00733073"/>
    <w:rsid w:val="00733453"/>
    <w:rsid w:val="00735936"/>
    <w:rsid w:val="00742B3A"/>
    <w:rsid w:val="00751CE8"/>
    <w:rsid w:val="00760BE9"/>
    <w:rsid w:val="007616C0"/>
    <w:rsid w:val="007675E7"/>
    <w:rsid w:val="00780EBA"/>
    <w:rsid w:val="00784243"/>
    <w:rsid w:val="0079581E"/>
    <w:rsid w:val="007A10D5"/>
    <w:rsid w:val="007A3B45"/>
    <w:rsid w:val="007A4FC8"/>
    <w:rsid w:val="007C0BE1"/>
    <w:rsid w:val="007C7ECE"/>
    <w:rsid w:val="007D1C8E"/>
    <w:rsid w:val="007E008B"/>
    <w:rsid w:val="007E2C1D"/>
    <w:rsid w:val="007E3988"/>
    <w:rsid w:val="007F35DF"/>
    <w:rsid w:val="007F7397"/>
    <w:rsid w:val="0080060F"/>
    <w:rsid w:val="0081288E"/>
    <w:rsid w:val="008202B0"/>
    <w:rsid w:val="008228BF"/>
    <w:rsid w:val="00825AE5"/>
    <w:rsid w:val="008402E2"/>
    <w:rsid w:val="00840CB8"/>
    <w:rsid w:val="008421E3"/>
    <w:rsid w:val="00843694"/>
    <w:rsid w:val="00850167"/>
    <w:rsid w:val="008570FF"/>
    <w:rsid w:val="00866193"/>
    <w:rsid w:val="00871059"/>
    <w:rsid w:val="00873A74"/>
    <w:rsid w:val="008744C8"/>
    <w:rsid w:val="00874FD7"/>
    <w:rsid w:val="008856A2"/>
    <w:rsid w:val="00887CE3"/>
    <w:rsid w:val="00891F52"/>
    <w:rsid w:val="00894D9E"/>
    <w:rsid w:val="00895D9D"/>
    <w:rsid w:val="008A16FB"/>
    <w:rsid w:val="008A66B8"/>
    <w:rsid w:val="008B66A0"/>
    <w:rsid w:val="008B7803"/>
    <w:rsid w:val="008C0DD2"/>
    <w:rsid w:val="008C39CF"/>
    <w:rsid w:val="008C55CA"/>
    <w:rsid w:val="008C6298"/>
    <w:rsid w:val="008D2F1F"/>
    <w:rsid w:val="008E7323"/>
    <w:rsid w:val="008F09E6"/>
    <w:rsid w:val="00902F8C"/>
    <w:rsid w:val="009075FA"/>
    <w:rsid w:val="0092417A"/>
    <w:rsid w:val="0092652F"/>
    <w:rsid w:val="009269D2"/>
    <w:rsid w:val="0092785D"/>
    <w:rsid w:val="00927D04"/>
    <w:rsid w:val="00933185"/>
    <w:rsid w:val="00935353"/>
    <w:rsid w:val="00935369"/>
    <w:rsid w:val="00944C77"/>
    <w:rsid w:val="00945190"/>
    <w:rsid w:val="0094526F"/>
    <w:rsid w:val="00946765"/>
    <w:rsid w:val="00970A95"/>
    <w:rsid w:val="00987DA4"/>
    <w:rsid w:val="00990ABF"/>
    <w:rsid w:val="0099334B"/>
    <w:rsid w:val="009A1A71"/>
    <w:rsid w:val="009A2FE8"/>
    <w:rsid w:val="009B32EB"/>
    <w:rsid w:val="009B60BC"/>
    <w:rsid w:val="009C4F41"/>
    <w:rsid w:val="009C638C"/>
    <w:rsid w:val="009D0ED7"/>
    <w:rsid w:val="009E3A01"/>
    <w:rsid w:val="009F3E41"/>
    <w:rsid w:val="00A2069C"/>
    <w:rsid w:val="00A23326"/>
    <w:rsid w:val="00A24328"/>
    <w:rsid w:val="00A24725"/>
    <w:rsid w:val="00A33F9D"/>
    <w:rsid w:val="00A35AA2"/>
    <w:rsid w:val="00A43E67"/>
    <w:rsid w:val="00A4595D"/>
    <w:rsid w:val="00A45B62"/>
    <w:rsid w:val="00A47001"/>
    <w:rsid w:val="00A61D28"/>
    <w:rsid w:val="00A727C9"/>
    <w:rsid w:val="00A73B12"/>
    <w:rsid w:val="00A82D94"/>
    <w:rsid w:val="00A87B74"/>
    <w:rsid w:val="00A927AA"/>
    <w:rsid w:val="00A94D81"/>
    <w:rsid w:val="00AA1C80"/>
    <w:rsid w:val="00AA4FA5"/>
    <w:rsid w:val="00AB4ACB"/>
    <w:rsid w:val="00AC1539"/>
    <w:rsid w:val="00AC41A8"/>
    <w:rsid w:val="00AD4482"/>
    <w:rsid w:val="00AE259D"/>
    <w:rsid w:val="00AF5664"/>
    <w:rsid w:val="00AF787E"/>
    <w:rsid w:val="00B04DF2"/>
    <w:rsid w:val="00B13A72"/>
    <w:rsid w:val="00B26F75"/>
    <w:rsid w:val="00B348B8"/>
    <w:rsid w:val="00B44956"/>
    <w:rsid w:val="00B5070D"/>
    <w:rsid w:val="00B56B6B"/>
    <w:rsid w:val="00B6110D"/>
    <w:rsid w:val="00B66B2F"/>
    <w:rsid w:val="00B676F5"/>
    <w:rsid w:val="00B71470"/>
    <w:rsid w:val="00B83812"/>
    <w:rsid w:val="00B90A5A"/>
    <w:rsid w:val="00B914A0"/>
    <w:rsid w:val="00B95224"/>
    <w:rsid w:val="00BA58A5"/>
    <w:rsid w:val="00BC01CC"/>
    <w:rsid w:val="00BD2BDD"/>
    <w:rsid w:val="00BE6EA2"/>
    <w:rsid w:val="00BF1110"/>
    <w:rsid w:val="00BF2DFD"/>
    <w:rsid w:val="00C040CF"/>
    <w:rsid w:val="00C13BDA"/>
    <w:rsid w:val="00C24796"/>
    <w:rsid w:val="00C2636C"/>
    <w:rsid w:val="00C31EEF"/>
    <w:rsid w:val="00C32244"/>
    <w:rsid w:val="00C4732D"/>
    <w:rsid w:val="00C54E32"/>
    <w:rsid w:val="00C56A8D"/>
    <w:rsid w:val="00C57C86"/>
    <w:rsid w:val="00C60BCA"/>
    <w:rsid w:val="00C72B8F"/>
    <w:rsid w:val="00C778D0"/>
    <w:rsid w:val="00C80BB6"/>
    <w:rsid w:val="00C9070A"/>
    <w:rsid w:val="00C9221E"/>
    <w:rsid w:val="00CC5316"/>
    <w:rsid w:val="00CD0EBD"/>
    <w:rsid w:val="00CD4C7C"/>
    <w:rsid w:val="00CE23BD"/>
    <w:rsid w:val="00CE4458"/>
    <w:rsid w:val="00CE5AA0"/>
    <w:rsid w:val="00CF31A1"/>
    <w:rsid w:val="00D02011"/>
    <w:rsid w:val="00D06145"/>
    <w:rsid w:val="00D06476"/>
    <w:rsid w:val="00D07661"/>
    <w:rsid w:val="00D11AFD"/>
    <w:rsid w:val="00D22DE6"/>
    <w:rsid w:val="00D256FF"/>
    <w:rsid w:val="00D27957"/>
    <w:rsid w:val="00D320C4"/>
    <w:rsid w:val="00D435F5"/>
    <w:rsid w:val="00D44CF7"/>
    <w:rsid w:val="00D526F6"/>
    <w:rsid w:val="00D565F3"/>
    <w:rsid w:val="00D614C0"/>
    <w:rsid w:val="00D6570A"/>
    <w:rsid w:val="00D7035E"/>
    <w:rsid w:val="00D7396C"/>
    <w:rsid w:val="00D9004F"/>
    <w:rsid w:val="00D9099D"/>
    <w:rsid w:val="00D9647D"/>
    <w:rsid w:val="00DA79B0"/>
    <w:rsid w:val="00DD4D06"/>
    <w:rsid w:val="00DD74A5"/>
    <w:rsid w:val="00DE7435"/>
    <w:rsid w:val="00DF0878"/>
    <w:rsid w:val="00DF5C92"/>
    <w:rsid w:val="00E01178"/>
    <w:rsid w:val="00E20AD4"/>
    <w:rsid w:val="00E26E3E"/>
    <w:rsid w:val="00E302A6"/>
    <w:rsid w:val="00E335EB"/>
    <w:rsid w:val="00E42C3C"/>
    <w:rsid w:val="00E441DC"/>
    <w:rsid w:val="00E47C97"/>
    <w:rsid w:val="00E557B1"/>
    <w:rsid w:val="00E64FE5"/>
    <w:rsid w:val="00E70F1A"/>
    <w:rsid w:val="00E864A9"/>
    <w:rsid w:val="00EA5BC9"/>
    <w:rsid w:val="00EA5D8C"/>
    <w:rsid w:val="00EA6905"/>
    <w:rsid w:val="00EC18F7"/>
    <w:rsid w:val="00EC5246"/>
    <w:rsid w:val="00ED36A2"/>
    <w:rsid w:val="00ED3865"/>
    <w:rsid w:val="00EE2184"/>
    <w:rsid w:val="00EE3B42"/>
    <w:rsid w:val="00EE5600"/>
    <w:rsid w:val="00F015F4"/>
    <w:rsid w:val="00F02828"/>
    <w:rsid w:val="00F03CDF"/>
    <w:rsid w:val="00F10304"/>
    <w:rsid w:val="00F13EBD"/>
    <w:rsid w:val="00F21BFA"/>
    <w:rsid w:val="00F223FC"/>
    <w:rsid w:val="00F252CA"/>
    <w:rsid w:val="00F30307"/>
    <w:rsid w:val="00F331E1"/>
    <w:rsid w:val="00F406CB"/>
    <w:rsid w:val="00F43CA8"/>
    <w:rsid w:val="00F57059"/>
    <w:rsid w:val="00F60BE6"/>
    <w:rsid w:val="00F611BD"/>
    <w:rsid w:val="00F7027A"/>
    <w:rsid w:val="00F86494"/>
    <w:rsid w:val="00F875D0"/>
    <w:rsid w:val="00FA0C92"/>
    <w:rsid w:val="00FA1C80"/>
    <w:rsid w:val="00FA6CB1"/>
    <w:rsid w:val="00FB04E6"/>
    <w:rsid w:val="00FD6BC1"/>
    <w:rsid w:val="00FD71D1"/>
    <w:rsid w:val="00FD7B49"/>
    <w:rsid w:val="00FE4936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C2CEB"/>
  <w15:docId w15:val="{2C92FC0C-502B-4A33-895B-9EE6DD21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F1F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18F7"/>
    <w:pPr>
      <w:spacing w:before="360" w:after="240" w:line="276" w:lineRule="auto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18F7"/>
    <w:pPr>
      <w:numPr>
        <w:numId w:val="27"/>
      </w:numPr>
      <w:spacing w:before="240" w:after="120" w:line="276" w:lineRule="auto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uiPriority w:val="99"/>
  </w:style>
  <w:style w:type="paragraph" w:customStyle="1" w:styleId="Podstawowyakapitowy">
    <w:name w:val="[Podstawowy akapitowy]"/>
    <w:basedOn w:val="Normalny"/>
    <w:pPr>
      <w:suppressAutoHyphens/>
      <w:autoSpaceDE w:val="0"/>
      <w:spacing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EC18F7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EC18F7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unkt 1.1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ui-provider">
    <w:name w:val="ui-provider"/>
    <w:basedOn w:val="Domylnaczcionkaakapitu"/>
    <w:rsid w:val="003345C0"/>
  </w:style>
  <w:style w:type="character" w:styleId="Tekstzastpczy">
    <w:name w:val="Placeholder Text"/>
    <w:basedOn w:val="Domylnaczcionkaakapitu"/>
    <w:uiPriority w:val="99"/>
    <w:semiHidden/>
    <w:rsid w:val="005E585F"/>
    <w:rPr>
      <w:color w:val="808080"/>
    </w:rPr>
  </w:style>
  <w:style w:type="character" w:customStyle="1" w:styleId="normaltextrun">
    <w:name w:val="normaltextrun"/>
    <w:basedOn w:val="Domylnaczcionkaakapitu"/>
    <w:rsid w:val="004A60DC"/>
  </w:style>
  <w:style w:type="character" w:customStyle="1" w:styleId="eop">
    <w:name w:val="eop"/>
    <w:basedOn w:val="Domylnaczcionkaakapitu"/>
    <w:rsid w:val="00285369"/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locked/>
    <w:rsid w:val="009C4F41"/>
    <w:rPr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288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288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288E"/>
    <w:rPr>
      <w:vertAlign w:val="superscript"/>
    </w:rPr>
  </w:style>
  <w:style w:type="paragraph" w:customStyle="1" w:styleId="Default">
    <w:name w:val="Default"/>
    <w:rsid w:val="00F13EBD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9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7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otr.mojnowski@pfron.gov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cin.bieniek@pfron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iotr.mojnowski@pfron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cin.bieniek@pfron.gov.pl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65CCC-BDCA-4439-B1CB-F2CFE95F49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1</TotalTime>
  <Pages>1</Pages>
  <Words>310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 wycenę szacunkową Szkolenie Budowanie marki i strategia promocyjna sieci współpracy</vt:lpstr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 wycenę szacunkową Szkolenie Budowanie marki i strategia promocyjna sieci współpracy</dc:title>
  <dc:creator>Anna Jarzębska</dc:creator>
  <cp:lastModifiedBy>Dudek Jarosław</cp:lastModifiedBy>
  <cp:revision>2</cp:revision>
  <cp:lastPrinted>2018-05-09T10:06:00Z</cp:lastPrinted>
  <dcterms:created xsi:type="dcterms:W3CDTF">2026-10-07T12:52:00Z</dcterms:created>
  <dcterms:modified xsi:type="dcterms:W3CDTF">2026-10-07T12:52:00Z</dcterms:modified>
</cp:coreProperties>
</file>